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588F1E" w14:textId="538CEE06" w:rsidR="004E02CD" w:rsidRDefault="005B4854" w:rsidP="002B137A">
      <w:pPr>
        <w:ind w:left="-709" w:right="-720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791FEC" wp14:editId="61556328">
                <wp:simplePos x="0" y="0"/>
                <wp:positionH relativeFrom="column">
                  <wp:posOffset>-457200</wp:posOffset>
                </wp:positionH>
                <wp:positionV relativeFrom="paragraph">
                  <wp:posOffset>-145415</wp:posOffset>
                </wp:positionV>
                <wp:extent cx="7599680" cy="464820"/>
                <wp:effectExtent l="0" t="0" r="20320" b="17780"/>
                <wp:wrapThrough wrapText="bothSides">
                  <wp:wrapPolygon edited="0">
                    <wp:start x="0" y="0"/>
                    <wp:lineTo x="0" y="21246"/>
                    <wp:lineTo x="21586" y="21246"/>
                    <wp:lineTo x="21586" y="0"/>
                    <wp:lineTo x="0" y="0"/>
                  </wp:wrapPolygon>
                </wp:wrapThrough>
                <wp:docPr id="32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9680" cy="464820"/>
                        </a:xfrm>
                        <a:prstGeom prst="rect">
                          <a:avLst/>
                        </a:prstGeom>
                        <a:solidFill>
                          <a:srgbClr val="1F605B"/>
                        </a:solidFill>
                        <a:ln w="9525">
                          <a:solidFill>
                            <a:srgbClr val="1B4E4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DC9B6" w14:textId="77777777" w:rsidR="00381722" w:rsidRPr="0034773F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4773F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WICHTIGE INFOS ZUM SCHLUSS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791FEC" id="Rechteck 17" o:spid="_x0000_s1026" style="position:absolute;left:0;text-align:left;margin-left:-36pt;margin-top:-11.45pt;width:598.4pt;height:3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" fillcolor="#1f605b" strokecolor="#1b4e48">
                <v:textbox>
                  <w:txbxContent>
                    <w:p w14:paraId="5B2DC9B6" w14:textId="77777777" w:rsidR="00381722" w:rsidRPr="0034773F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4773F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WICHTIGE INFOS ZUM SCHLUSS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B8261AA" w14:textId="5C235BFD" w:rsidR="00381722" w:rsidRPr="005B4854" w:rsidRDefault="00381722" w:rsidP="00381722">
      <w:pPr>
        <w:rPr>
          <w:rFonts w:ascii="Rockwell" w:hAnsi="Rockwell"/>
          <w:color w:val="1E246B"/>
          <w:sz w:val="18"/>
          <w:szCs w:val="18"/>
        </w:rPr>
      </w:pPr>
    </w:p>
    <w:p w14:paraId="33E9AC06" w14:textId="1C89904C" w:rsidR="00381722" w:rsidRPr="00D262EF" w:rsidRDefault="00B10E17" w:rsidP="00381722">
      <w:pPr>
        <w:rPr>
          <w:rFonts w:ascii="Rockwell" w:hAnsi="Rockwell"/>
          <w:noProof/>
          <w:color w:val="595959" w:themeColor="text1" w:themeTint="A6"/>
          <w:sz w:val="20"/>
          <w:szCs w:val="20"/>
        </w:rPr>
      </w:pPr>
      <w:r>
        <w:rPr>
          <w:rFonts w:ascii="Rockwell" w:hAnsi="Rockwell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FCE64D" wp14:editId="75B9ED53">
                <wp:simplePos x="0" y="0"/>
                <wp:positionH relativeFrom="column">
                  <wp:posOffset>3810</wp:posOffset>
                </wp:positionH>
                <wp:positionV relativeFrom="paragraph">
                  <wp:posOffset>4780915</wp:posOffset>
                </wp:positionV>
                <wp:extent cx="3212465" cy="3048000"/>
                <wp:effectExtent l="0" t="0" r="635" b="0"/>
                <wp:wrapSquare wrapText="bothSides"/>
                <wp:docPr id="39" name="Textfeld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2465" cy="3048000"/>
                        </a:xfrm>
                        <a:prstGeom prst="rect">
                          <a:avLst/>
                        </a:prstGeom>
                        <a:solidFill>
                          <a:srgbClr val="FAECA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882A5" w14:textId="77777777" w:rsidR="00381722" w:rsidRPr="007F7725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1E246B"/>
                                <w:sz w:val="28"/>
                                <w:szCs w:val="28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b/>
                                <w:color w:val="1E246B"/>
                                <w:sz w:val="28"/>
                                <w:szCs w:val="28"/>
                              </w:rPr>
                              <w:t>Zentrales Vor-Ort-Büro:</w:t>
                            </w:r>
                          </w:p>
                          <w:p w14:paraId="14B8D760" w14:textId="77777777" w:rsidR="00381722" w:rsidRPr="007F7725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1E246B"/>
                                <w:sz w:val="28"/>
                                <w:szCs w:val="28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b/>
                                <w:color w:val="1E246B"/>
                                <w:sz w:val="28"/>
                                <w:szCs w:val="28"/>
                              </w:rPr>
                              <w:t>Kinder- und Jugendbüro Neukölln + Jugendjury Neukölln</w:t>
                            </w:r>
                          </w:p>
                          <w:p w14:paraId="122B32DA" w14:textId="77777777" w:rsidR="00381722" w:rsidRPr="00706147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1E246B"/>
                                <w:sz w:val="20"/>
                                <w:szCs w:val="20"/>
                              </w:rPr>
                            </w:pPr>
                          </w:p>
                          <w:p w14:paraId="1E4A98C8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Remise (Hinterhofgebäude)</w:t>
                            </w:r>
                          </w:p>
                          <w:p w14:paraId="2ED4045A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Britzer Damm 93</w:t>
                            </w:r>
                          </w:p>
                          <w:p w14:paraId="16B7C66B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12347 Berlin</w:t>
                            </w:r>
                          </w:p>
                          <w:p w14:paraId="2343A28E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</w:p>
                          <w:p w14:paraId="74BFF773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Zimmer 11</w:t>
                            </w:r>
                          </w:p>
                          <w:p w14:paraId="0384FD21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Kontakt: Renate Baier</w:t>
                            </w:r>
                          </w:p>
                          <w:p w14:paraId="1FEF8254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E-Mail: </w:t>
                            </w:r>
                            <w:hyperlink r:id="rId8" w:history="1">
                              <w:r w:rsidRPr="007F7725">
                                <w:rPr>
                                  <w:rStyle w:val="Hyperlink"/>
                                  <w:rFonts w:ascii="Rockwell" w:hAnsi="Rockwell"/>
                                  <w:color w:val="1E246B"/>
                                  <w:sz w:val="24"/>
                                  <w:szCs w:val="24"/>
                                </w:rPr>
                                <w:t>kijubue@neukoelln-jugend.de</w:t>
                              </w:r>
                            </w:hyperlink>
                          </w:p>
                          <w:p w14:paraId="426791DA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Telefon 030 902392810</w:t>
                            </w:r>
                          </w:p>
                          <w:p w14:paraId="1A534106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</w:p>
                          <w:p w14:paraId="06F23B14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Zimmer 10</w:t>
                            </w:r>
                          </w:p>
                          <w:p w14:paraId="15D13513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Kontakt: Jugendjury Neukölln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br/>
                              <w:t xml:space="preserve">E-Mail: </w:t>
                            </w:r>
                            <w:r w:rsidRPr="00BC36A6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  <w:u w:val="single"/>
                              </w:rPr>
                              <w:t>jugendjury@neukoelln-jugend.de</w:t>
                            </w:r>
                          </w:p>
                          <w:p w14:paraId="62AA08D8" w14:textId="77777777" w:rsidR="00381722" w:rsidRPr="00706147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</w:pPr>
                          </w:p>
                          <w:p w14:paraId="302228A0" w14:textId="77777777" w:rsidR="00381722" w:rsidRPr="00706147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1FCE64D" id="_x0000_t202" coordsize="21600,21600" o:spt="202" path="m,l,21600r21600,l21600,xe">
                <v:stroke joinstyle="miter"/>
                <v:path gradientshapeok="t" o:connecttype="rect"/>
              </v:shapetype>
              <v:shape id="Textfeld 39" o:spid="_x0000_s1027" type="#_x0000_t202" style="position:absolute;margin-left:.3pt;margin-top:376.45pt;width:252.95pt;height:24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" fillcolor="#faecad" stroked="f">
                <v:textbox>
                  <w:txbxContent>
                    <w:p w14:paraId="6CF882A5" w14:textId="77777777" w:rsidR="00381722" w:rsidRPr="007F7725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1E246B"/>
                          <w:sz w:val="28"/>
                          <w:szCs w:val="28"/>
                        </w:rPr>
                      </w:pPr>
                      <w:r w:rsidRPr="007F7725">
                        <w:rPr>
                          <w:rFonts w:ascii="Rockwell" w:hAnsi="Rockwell"/>
                          <w:b/>
                          <w:color w:val="1E246B"/>
                          <w:sz w:val="28"/>
                          <w:szCs w:val="28"/>
                        </w:rPr>
                        <w:t>Zentrales Vor-Ort-Büro:</w:t>
                      </w:r>
                    </w:p>
                    <w:p w14:paraId="14B8D760" w14:textId="77777777" w:rsidR="00381722" w:rsidRPr="007F7725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1E246B"/>
                          <w:sz w:val="28"/>
                          <w:szCs w:val="28"/>
                        </w:rPr>
                      </w:pPr>
                      <w:r w:rsidRPr="007F7725">
                        <w:rPr>
                          <w:rFonts w:ascii="Rockwell" w:hAnsi="Rockwell"/>
                          <w:b/>
                          <w:color w:val="1E246B"/>
                          <w:sz w:val="28"/>
                          <w:szCs w:val="28"/>
                        </w:rPr>
                        <w:t>Kinder- und Jugendbüro Neukölln + Jugendjury Neukölln</w:t>
                      </w:r>
                    </w:p>
                    <w:p w14:paraId="122B32DA" w14:textId="77777777" w:rsidR="00381722" w:rsidRPr="00706147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1E246B"/>
                          <w:sz w:val="20"/>
                          <w:szCs w:val="20"/>
                        </w:rPr>
                      </w:pPr>
                    </w:p>
                    <w:p w14:paraId="1E4A98C8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Remise (Hinterhofgebäude)</w:t>
                      </w:r>
                    </w:p>
                    <w:p w14:paraId="2ED4045A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Britzer Damm 93</w:t>
                      </w:r>
                    </w:p>
                    <w:p w14:paraId="16B7C66B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12347 Berlin</w:t>
                      </w:r>
                    </w:p>
                    <w:p w14:paraId="2343A28E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</w:p>
                    <w:p w14:paraId="74BFF773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Zimmer 11</w:t>
                      </w:r>
                    </w:p>
                    <w:p w14:paraId="0384FD21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Kontakt: Renate Baier</w:t>
                      </w:r>
                    </w:p>
                    <w:p w14:paraId="1FEF8254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E-Mail: </w:t>
                      </w:r>
                      <w:hyperlink r:id="rId9" w:history="1">
                        <w:r w:rsidRPr="007F7725">
                          <w:rPr>
                            <w:rStyle w:val="Hyperlink"/>
                            <w:rFonts w:ascii="Rockwell" w:hAnsi="Rockwell"/>
                            <w:color w:val="1E246B"/>
                            <w:sz w:val="24"/>
                            <w:szCs w:val="24"/>
                          </w:rPr>
                          <w:t>kijubue@neukoelln-jugend.de</w:t>
                        </w:r>
                      </w:hyperlink>
                    </w:p>
                    <w:p w14:paraId="426791DA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Telefon 030 902392810</w:t>
                      </w:r>
                    </w:p>
                    <w:p w14:paraId="1A534106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</w:p>
                    <w:p w14:paraId="06F23B14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Zimmer 10</w:t>
                      </w:r>
                    </w:p>
                    <w:p w14:paraId="15D13513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Kontakt: Jugendjury Neukölln</w:t>
                      </w: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br/>
                        <w:t xml:space="preserve">E-Mail: </w:t>
                      </w:r>
                      <w:r w:rsidRPr="00BC36A6">
                        <w:rPr>
                          <w:rFonts w:ascii="Rockwell" w:hAnsi="Rockwell"/>
                          <w:color w:val="1E246B"/>
                          <w:sz w:val="24"/>
                          <w:szCs w:val="24"/>
                          <w:u w:val="single"/>
                        </w:rPr>
                        <w:t>jugendjury@neukoelln-jugend.de</w:t>
                      </w:r>
                    </w:p>
                    <w:p w14:paraId="62AA08D8" w14:textId="77777777" w:rsidR="00381722" w:rsidRPr="00706147" w:rsidRDefault="00381722" w:rsidP="00381722">
                      <w:pPr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</w:pPr>
                    </w:p>
                    <w:p w14:paraId="302228A0" w14:textId="77777777" w:rsidR="00381722" w:rsidRPr="00706147" w:rsidRDefault="00381722" w:rsidP="00381722">
                      <w:pPr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5C05"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A17AD0" wp14:editId="73373BAC">
                <wp:simplePos x="0" y="0"/>
                <wp:positionH relativeFrom="column">
                  <wp:posOffset>3482340</wp:posOffset>
                </wp:positionH>
                <wp:positionV relativeFrom="paragraph">
                  <wp:posOffset>4781550</wp:posOffset>
                </wp:positionV>
                <wp:extent cx="3058795" cy="3047365"/>
                <wp:effectExtent l="0" t="0" r="1905" b="635"/>
                <wp:wrapSquare wrapText="bothSides"/>
                <wp:docPr id="36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8795" cy="3047365"/>
                        </a:xfrm>
                        <a:prstGeom prst="rect">
                          <a:avLst/>
                        </a:prstGeom>
                        <a:solidFill>
                          <a:srgbClr val="FFBC23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E8119" w14:textId="79DF6FA7" w:rsidR="00381722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2F7BAE">
                              <w:rPr>
                                <w:rFonts w:ascii="Rockwell" w:hAnsi="Rockwell"/>
                                <w:b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Bei Fragen könnt ihr jederzeit eine E-Mail an </w:t>
                            </w:r>
                            <w:r w:rsidRPr="002F7BAE">
                              <w:rPr>
                                <w:rFonts w:ascii="Rockwell" w:hAnsi="Rockwell"/>
                                <w:b/>
                                <w:color w:val="244061" w:themeColor="accent1" w:themeShade="80"/>
                                <w:sz w:val="24"/>
                                <w:szCs w:val="24"/>
                              </w:rPr>
                              <w:br/>
                            </w:r>
                            <w:hyperlink r:id="rId10" w:history="1">
                              <w:r w:rsidRPr="002F7BAE">
                                <w:rPr>
                                  <w:rStyle w:val="Hyperlink"/>
                                  <w:rFonts w:ascii="Rockwell" w:hAnsi="Rockwell"/>
                                  <w:b/>
                                  <w:color w:val="244061" w:themeColor="accent1" w:themeShade="80"/>
                                  <w:sz w:val="24"/>
                                  <w:szCs w:val="24"/>
                                </w:rPr>
                                <w:t>jugendjury@neukoelln-jugend.de</w:t>
                              </w:r>
                            </w:hyperlink>
                            <w:r w:rsidRPr="002F7BAE">
                              <w:rPr>
                                <w:rFonts w:ascii="Rockwell" w:hAnsi="Rockwell"/>
                                <w:b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schicken!</w:t>
                            </w:r>
                          </w:p>
                          <w:p w14:paraId="0BCB444B" w14:textId="343B6CB1" w:rsidR="001C295A" w:rsidRDefault="001C295A" w:rsidP="00381722">
                            <w:pPr>
                              <w:jc w:val="center"/>
                              <w:rPr>
                                <w:rFonts w:ascii="Rockwell" w:hAnsi="Rockwell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419D1572" w14:textId="60A04C2F" w:rsidR="001C295A" w:rsidRDefault="001C295A" w:rsidP="001C295A">
                            <w:pP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Mobiles Vor-Ort-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Team</w:t>
                            </w:r>
                          </w:p>
                          <w:p w14:paraId="4591EC62" w14:textId="5E2354BF" w:rsidR="001C295A" w:rsidRDefault="001C295A" w:rsidP="001C295A">
                            <w:pP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Vanessa, Djamal, Ines</w:t>
                            </w:r>
                            <w:r w:rsidR="00562061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, Maham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1B48441" w14:textId="6542A227" w:rsidR="001C295A" w:rsidRDefault="001C295A" w:rsidP="001C295A">
                            <w:pP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</w:pPr>
                          </w:p>
                          <w:p w14:paraId="7FD8A091" w14:textId="4A894F2F" w:rsidR="001C295A" w:rsidRPr="00D678FA" w:rsidRDefault="001C295A" w:rsidP="001C295A">
                            <w:pPr>
                              <w:rPr>
                                <w:rFonts w:ascii="Rockwell" w:hAnsi="Rockwell" w:cs="Times New Roman"/>
                                <w:b/>
                                <w:color w:val="7030A0"/>
                                <w:spacing w:val="0"/>
                                <w:sz w:val="22"/>
                                <w:szCs w:val="22"/>
                              </w:rPr>
                            </w:pPr>
                            <w:r w:rsidRP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t>Vor</w:t>
                            </w:r>
                            <w:r w:rsid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t>-</w:t>
                            </w:r>
                            <w:r w:rsidRP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t>Ort</w:t>
                            </w:r>
                            <w:r w:rsid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t>-</w:t>
                            </w:r>
                            <w:r w:rsidRP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t>Büro</w:t>
                            </w:r>
                            <w:r w:rsidRP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br/>
                              <w:t>Michael Sommer</w:t>
                            </w:r>
                            <w:r w:rsidRP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br/>
                              <w:t>Netzwerk Zukunft e.V.</w:t>
                            </w:r>
                            <w:r w:rsidRP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br/>
                              <w:t>Otto-Wels-Ring 37</w:t>
                            </w:r>
                            <w:r w:rsidRP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br/>
                              <w:t>12351 Berlin</w:t>
                            </w:r>
                            <w:r w:rsidRP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br/>
                              <w:t>Tel.: (0)30 634 20-134</w:t>
                            </w:r>
                            <w:r w:rsidRP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br/>
                              <w:t>Mobil: 0157 73163587</w:t>
                            </w:r>
                            <w:r w:rsidRP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br/>
                              <w:t>FAX.: (0)30 60 25 80 91</w:t>
                            </w:r>
                            <w:r w:rsidRP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br/>
                              <w:t>E-Mail:</w:t>
                            </w:r>
                            <w:r w:rsidRPr="00D678FA">
                              <w:rPr>
                                <w:rStyle w:val="apple-converted-space"/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t> </w:t>
                            </w:r>
                            <w:hyperlink r:id="rId11" w:history="1">
                              <w:r w:rsidRPr="00D678FA">
                                <w:rPr>
                                  <w:rStyle w:val="Hyperlink"/>
                                  <w:rFonts w:ascii="Rockwell" w:hAnsi="Rockwell"/>
                                  <w:b/>
                                  <w:color w:val="7030A0"/>
                                  <w:sz w:val="22"/>
                                  <w:szCs w:val="22"/>
                                </w:rPr>
                                <w:t>michael.sommer@gmx.de</w:t>
                              </w:r>
                            </w:hyperlink>
                          </w:p>
                          <w:p w14:paraId="4853ABA0" w14:textId="77777777" w:rsidR="001C295A" w:rsidRPr="00D678FA" w:rsidRDefault="001C295A" w:rsidP="001C295A">
                            <w:pPr>
                              <w:rPr>
                                <w:rFonts w:ascii="Rockwell" w:hAnsi="Rockwell"/>
                                <w:b/>
                                <w:color w:val="1E246B"/>
                                <w:sz w:val="22"/>
                                <w:szCs w:val="22"/>
                              </w:rPr>
                            </w:pPr>
                          </w:p>
                          <w:p w14:paraId="66C57EC4" w14:textId="77777777" w:rsidR="001C295A" w:rsidRPr="002F7BAE" w:rsidRDefault="001C295A" w:rsidP="00381722">
                            <w:pPr>
                              <w:jc w:val="center"/>
                              <w:rPr>
                                <w:rFonts w:ascii="Rockwell" w:hAnsi="Rockwell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17AD0" id="_x0000_t202" coordsize="21600,21600" o:spt="202" path="m,l,21600r21600,l21600,xe">
                <v:stroke joinstyle="miter"/>
                <v:path gradientshapeok="t" o:connecttype="rect"/>
              </v:shapetype>
              <v:shape id="Textfeld 36" o:spid="_x0000_s1028" type="#_x0000_t202" style="position:absolute;margin-left:274.2pt;margin-top:376.5pt;width:240.85pt;height:239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" fillcolor="#ffbc23" stroked="f">
                <v:path arrowok="t"/>
                <v:textbox>
                  <w:txbxContent>
                    <w:p w14:paraId="21EE8119" w14:textId="79DF6FA7" w:rsidR="00381722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2F7BAE">
                        <w:rPr>
                          <w:rFonts w:ascii="Rockwell" w:hAnsi="Rockwell"/>
                          <w:b/>
                          <w:color w:val="244061" w:themeColor="accent1" w:themeShade="80"/>
                          <w:sz w:val="24"/>
                          <w:szCs w:val="24"/>
                        </w:rPr>
                        <w:t xml:space="preserve">Bei Fragen könnt ihr jederzeit eine E-Mail an </w:t>
                      </w:r>
                      <w:r w:rsidRPr="002F7BAE">
                        <w:rPr>
                          <w:rFonts w:ascii="Rockwell" w:hAnsi="Rockwell"/>
                          <w:b/>
                          <w:color w:val="244061" w:themeColor="accent1" w:themeShade="80"/>
                          <w:sz w:val="24"/>
                          <w:szCs w:val="24"/>
                        </w:rPr>
                        <w:br/>
                      </w:r>
                      <w:hyperlink r:id="rId12" w:history="1">
                        <w:r w:rsidRPr="002F7BAE">
                          <w:rPr>
                            <w:rStyle w:val="Hyperlink"/>
                            <w:rFonts w:ascii="Rockwell" w:hAnsi="Rockwell"/>
                            <w:b/>
                            <w:color w:val="244061" w:themeColor="accent1" w:themeShade="80"/>
                            <w:sz w:val="24"/>
                            <w:szCs w:val="24"/>
                          </w:rPr>
                          <w:t>jugendjury@neukoelln-jugend.de</w:t>
                        </w:r>
                      </w:hyperlink>
                      <w:r w:rsidRPr="002F7BAE">
                        <w:rPr>
                          <w:rFonts w:ascii="Rockwell" w:hAnsi="Rockwell"/>
                          <w:b/>
                          <w:color w:val="244061" w:themeColor="accent1" w:themeShade="80"/>
                          <w:sz w:val="24"/>
                          <w:szCs w:val="24"/>
                        </w:rPr>
                        <w:t xml:space="preserve"> schicken!</w:t>
                      </w:r>
                    </w:p>
                    <w:p w14:paraId="0BCB444B" w14:textId="343B6CB1" w:rsidR="001C295A" w:rsidRDefault="001C295A" w:rsidP="00381722">
                      <w:pPr>
                        <w:jc w:val="center"/>
                        <w:rPr>
                          <w:rFonts w:ascii="Rockwell" w:hAnsi="Rockwell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  <w:p w14:paraId="419D1572" w14:textId="60A04C2F" w:rsidR="001C295A" w:rsidRDefault="001C295A" w:rsidP="001C295A">
                      <w:pP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Mobiles Vor-Ort-</w:t>
                      </w: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Team</w:t>
                      </w:r>
                    </w:p>
                    <w:p w14:paraId="4591EC62" w14:textId="5E2354BF" w:rsidR="001C295A" w:rsidRDefault="001C295A" w:rsidP="001C295A">
                      <w:pP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Vanessa, Djamal, Ines</w:t>
                      </w:r>
                      <w:r w:rsidR="00562061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, Maham</w:t>
                      </w:r>
                      <w:bookmarkStart w:id="1" w:name="_GoBack"/>
                      <w:bookmarkEnd w:id="1"/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1B48441" w14:textId="6542A227" w:rsidR="001C295A" w:rsidRDefault="001C295A" w:rsidP="001C295A">
                      <w:pP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</w:pPr>
                    </w:p>
                    <w:p w14:paraId="7FD8A091" w14:textId="4A894F2F" w:rsidR="001C295A" w:rsidRPr="00D678FA" w:rsidRDefault="001C295A" w:rsidP="001C295A">
                      <w:pPr>
                        <w:rPr>
                          <w:rFonts w:ascii="Rockwell" w:hAnsi="Rockwell" w:cs="Times New Roman"/>
                          <w:b/>
                          <w:color w:val="7030A0"/>
                          <w:spacing w:val="0"/>
                          <w:sz w:val="22"/>
                          <w:szCs w:val="22"/>
                        </w:rPr>
                      </w:pPr>
                      <w:r w:rsidRP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t>Vor</w:t>
                      </w:r>
                      <w:r w:rsid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t>-</w:t>
                      </w:r>
                      <w:r w:rsidRP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t>Ort</w:t>
                      </w:r>
                      <w:r w:rsid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t>-</w:t>
                      </w:r>
                      <w:r w:rsidRP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t>Büro</w:t>
                      </w:r>
                      <w:r w:rsidRP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br/>
                        <w:t>Michael Sommer</w:t>
                      </w:r>
                      <w:r w:rsidRP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br/>
                        <w:t>Netzwerk Zukunft e.V.</w:t>
                      </w:r>
                      <w:r w:rsidRP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br/>
                        <w:t>Otto-Wels-Ring 37</w:t>
                      </w:r>
                      <w:r w:rsidRP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br/>
                        <w:t>12351 Berlin</w:t>
                      </w:r>
                      <w:r w:rsidRP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br/>
                        <w:t>Tel.: (0)30 634 20-134</w:t>
                      </w:r>
                      <w:r w:rsidRP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br/>
                        <w:t>Mobil: 0157 73163587</w:t>
                      </w:r>
                      <w:r w:rsidRP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br/>
                        <w:t>FAX.: (0)30 60 25 80 91</w:t>
                      </w:r>
                      <w:r w:rsidRP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br/>
                        <w:t>E-Mail:</w:t>
                      </w:r>
                      <w:r w:rsidRPr="00D678FA">
                        <w:rPr>
                          <w:rStyle w:val="apple-converted-space"/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t> </w:t>
                      </w:r>
                      <w:hyperlink r:id="rId13" w:history="1">
                        <w:r w:rsidRPr="00D678FA">
                          <w:rPr>
                            <w:rStyle w:val="Hyperlink"/>
                            <w:rFonts w:ascii="Rockwell" w:hAnsi="Rockwell"/>
                            <w:b/>
                            <w:color w:val="7030A0"/>
                            <w:sz w:val="22"/>
                            <w:szCs w:val="22"/>
                          </w:rPr>
                          <w:t>michael.sommer@gmx.de</w:t>
                        </w:r>
                      </w:hyperlink>
                    </w:p>
                    <w:p w14:paraId="4853ABA0" w14:textId="77777777" w:rsidR="001C295A" w:rsidRPr="00D678FA" w:rsidRDefault="001C295A" w:rsidP="001C295A">
                      <w:pPr>
                        <w:rPr>
                          <w:rFonts w:ascii="Rockwell" w:hAnsi="Rockwell"/>
                          <w:b/>
                          <w:color w:val="1E246B"/>
                          <w:sz w:val="22"/>
                          <w:szCs w:val="22"/>
                        </w:rPr>
                      </w:pPr>
                    </w:p>
                    <w:p w14:paraId="66C57EC4" w14:textId="77777777" w:rsidR="001C295A" w:rsidRPr="002F7BAE" w:rsidRDefault="001C295A" w:rsidP="00381722">
                      <w:pPr>
                        <w:jc w:val="center"/>
                        <w:rPr>
                          <w:rFonts w:ascii="Rockwell" w:hAnsi="Rockwell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78FA"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E8D3D5" wp14:editId="5A90FEC8">
                <wp:simplePos x="0" y="0"/>
                <wp:positionH relativeFrom="column">
                  <wp:posOffset>22860</wp:posOffset>
                </wp:positionH>
                <wp:positionV relativeFrom="paragraph">
                  <wp:posOffset>7980539</wp:posOffset>
                </wp:positionV>
                <wp:extent cx="6223000" cy="825500"/>
                <wp:effectExtent l="0" t="0" r="0" b="0"/>
                <wp:wrapSquare wrapText="bothSides"/>
                <wp:docPr id="41" name="Textfeld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327C4" w14:textId="77777777" w:rsidR="00381722" w:rsidRPr="00706147" w:rsidRDefault="00381722" w:rsidP="00381722">
                            <w:pPr>
                              <w:rPr>
                                <w:rFonts w:ascii="Rockwell" w:hAnsi="Rockwell"/>
                                <w:b/>
                                <w:color w:val="1E246B"/>
                                <w:sz w:val="20"/>
                                <w:szCs w:val="20"/>
                              </w:rPr>
                            </w:pPr>
                            <w:r w:rsidRPr="00706147">
                              <w:rPr>
                                <w:rFonts w:ascii="Rockwell" w:hAnsi="Rockwell"/>
                                <w:b/>
                                <w:color w:val="1E246B"/>
                                <w:sz w:val="20"/>
                                <w:szCs w:val="20"/>
                              </w:rPr>
                              <w:t>Jugend-Demokratiefonds Berlin</w:t>
                            </w:r>
                          </w:p>
                          <w:p w14:paraId="33495BA7" w14:textId="77777777" w:rsidR="00381722" w:rsidRPr="00706147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</w:pPr>
                            <w:r w:rsidRPr="008F4A56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>Das Berliner Landesprogramm für Demokratie, Partizipation und Toleranz, und gegen Gewalt und Ausgrenzung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06147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>hat die Förderung demokratischer Strukturen, den Aufbau von Partizipationsmöglichkeiten und die Unterstützung von Projekten gegen Rechtsextremismus, Rassismus und Antisemitismus in Berlin zum Ziel.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E8D3D5" id="Textfeld 41" o:spid="_x0000_s1029" type="#_x0000_t202" style="position:absolute;margin-left:1.8pt;margin-top:628.4pt;width:490pt;height: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" filled="f" stroked="f">
                <v:textbox>
                  <w:txbxContent>
                    <w:p w14:paraId="48F327C4" w14:textId="77777777" w:rsidR="00381722" w:rsidRPr="00706147" w:rsidRDefault="00381722" w:rsidP="00381722">
                      <w:pPr>
                        <w:rPr>
                          <w:rFonts w:ascii="Rockwell" w:hAnsi="Rockwell"/>
                          <w:b/>
                          <w:color w:val="1E246B"/>
                          <w:sz w:val="20"/>
                          <w:szCs w:val="20"/>
                        </w:rPr>
                      </w:pPr>
                      <w:r w:rsidRPr="00706147">
                        <w:rPr>
                          <w:rFonts w:ascii="Rockwell" w:hAnsi="Rockwell"/>
                          <w:b/>
                          <w:color w:val="1E246B"/>
                          <w:sz w:val="20"/>
                          <w:szCs w:val="20"/>
                        </w:rPr>
                        <w:t>Jugend-Demokratiefonds Berlin</w:t>
                      </w:r>
                    </w:p>
                    <w:p w14:paraId="33495BA7" w14:textId="77777777" w:rsidR="00381722" w:rsidRPr="00706147" w:rsidRDefault="00381722" w:rsidP="00381722">
                      <w:pPr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</w:pPr>
                      <w:r w:rsidRPr="008F4A56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>Das Berliner Landesprogramm für Demokratie, Partizipation und Toleranz, und gegen Gewalt und Ausgrenzung</w:t>
                      </w:r>
                      <w:r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 xml:space="preserve"> </w:t>
                      </w:r>
                      <w:r w:rsidRPr="00706147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>hat die Förderung demokratischer Strukturen, den Aufbau von Partizipationsmöglichkeiten und die Unterstützung von Projekten gegen Rechtsextremismus, Rassismus und Antisemitismus in Berlin zum Ziel.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78FA">
        <w:rPr>
          <w:rFonts w:ascii="Rockwell" w:hAnsi="Rockwel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8D669" wp14:editId="65FB240A">
                <wp:simplePos x="0" y="0"/>
                <wp:positionH relativeFrom="column">
                  <wp:posOffset>71120</wp:posOffset>
                </wp:positionH>
                <wp:positionV relativeFrom="paragraph">
                  <wp:posOffset>4367036</wp:posOffset>
                </wp:positionV>
                <wp:extent cx="6210300" cy="406400"/>
                <wp:effectExtent l="0" t="0" r="0" b="0"/>
                <wp:wrapSquare wrapText="bothSides"/>
                <wp:docPr id="35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39381" w14:textId="336A0785" w:rsidR="00381722" w:rsidRPr="00706147" w:rsidRDefault="0068665F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 xml:space="preserve">Das mobile Vor-Ort-Team informiert </w:t>
                            </w:r>
                            <w:r w:rsidR="00381722" w:rsidRPr="00706147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>über den Jugend-Demokratief</w:t>
                            </w:r>
                            <w:r w:rsidR="00381722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 xml:space="preserve">onds in Neukölln und </w:t>
                            </w:r>
                            <w:r w:rsidR="00205C05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>hilft</w:t>
                            </w:r>
                            <w:r w:rsidR="00381722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 xml:space="preserve"> bei</w:t>
                            </w:r>
                            <w:r w:rsidR="00381722" w:rsidRPr="00706147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1722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>d</w:t>
                            </w:r>
                            <w:r w:rsidR="00381722" w:rsidRPr="00706147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>er Antragstellung &amp; Abrechnung der Projekte</w:t>
                            </w:r>
                            <w:r w:rsidR="00381722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F8D669" id="Textfeld 35" o:spid="_x0000_s1030" type="#_x0000_t202" style="position:absolute;margin-left:5.6pt;margin-top:343.85pt;width:489pt;height:3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" filled="f" stroked="f">
                <v:textbox>
                  <w:txbxContent>
                    <w:p w14:paraId="39739381" w14:textId="336A0785" w:rsidR="00381722" w:rsidRPr="00706147" w:rsidRDefault="0068665F" w:rsidP="00381722">
                      <w:pPr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 xml:space="preserve">Das mobile Vor-Ort-Team informiert </w:t>
                      </w:r>
                      <w:r w:rsidR="00381722" w:rsidRPr="00706147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>über den Jugend-Demokratief</w:t>
                      </w:r>
                      <w:r w:rsidR="00381722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 xml:space="preserve">onds in Neukölln und </w:t>
                      </w:r>
                      <w:r w:rsidR="00205C05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>hilft</w:t>
                      </w:r>
                      <w:r w:rsidR="00381722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 xml:space="preserve"> bei</w:t>
                      </w:r>
                      <w:r w:rsidR="00381722" w:rsidRPr="00706147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 xml:space="preserve"> </w:t>
                      </w:r>
                      <w:r w:rsidR="00381722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>d</w:t>
                      </w:r>
                      <w:r w:rsidR="00381722" w:rsidRPr="00706147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>er Antragstellung &amp; Abrechnung der Projekte</w:t>
                      </w:r>
                      <w:r w:rsidR="00381722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1722"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EA40CD" wp14:editId="72708139">
                <wp:simplePos x="0" y="0"/>
                <wp:positionH relativeFrom="column">
                  <wp:posOffset>-210185</wp:posOffset>
                </wp:positionH>
                <wp:positionV relativeFrom="paragraph">
                  <wp:posOffset>13970</wp:posOffset>
                </wp:positionV>
                <wp:extent cx="3562985" cy="3681095"/>
                <wp:effectExtent l="0" t="0" r="0" b="1905"/>
                <wp:wrapSquare wrapText="bothSides"/>
                <wp:docPr id="34" name="Textfeld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2985" cy="368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03080" w14:textId="78AEB53E" w:rsidR="00381722" w:rsidRDefault="00381722" w:rsidP="0038172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Antragsabgabe</w:t>
                            </w:r>
                            <w:r w:rsidRPr="001C005C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 xml:space="preserve"> bis spätestens 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2</w:t>
                            </w:r>
                            <w:r w:rsidR="00714B38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0</w:t>
                            </w:r>
                            <w:r w:rsidRPr="001C005C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.04.</w:t>
                            </w:r>
                            <w:r w:rsidR="00714B38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2020</w:t>
                            </w: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 i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m zentralen Vor-Ort-Büro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A7148C2" w14:textId="4CEC1A17" w:rsidR="00381722" w:rsidRDefault="00381722" w:rsidP="0038172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Am </w:t>
                            </w:r>
                            <w:r w:rsidR="00714B38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25.04.2020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, von 12- 15 Uhr, zur großen Jugendjury-Sitzung</w:t>
                            </w: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 in d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ie</w:t>
                            </w: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 Stadtvilla Global 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kommen und </w:t>
                            </w: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euer Projekt vorstellen</w:t>
                            </w:r>
                          </w:p>
                          <w:p w14:paraId="77012565" w14:textId="77777777" w:rsidR="00381722" w:rsidRDefault="00381722" w:rsidP="00381722">
                            <w:pPr>
                              <w:pStyle w:val="Listenabsatz"/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</w:p>
                          <w:p w14:paraId="02049B9E" w14:textId="7F616EE1" w:rsidR="00381722" w:rsidRPr="00CC15E9" w:rsidRDefault="00381722" w:rsidP="00381722">
                            <w:pPr>
                              <w:pStyle w:val="Listenabsatz"/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r w:rsidRPr="00CC15E9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 xml:space="preserve">Abgabe der Projektabrechnung 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 xml:space="preserve">und des Berichts ist am </w:t>
                            </w:r>
                            <w:r w:rsidR="00714B38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14.11.2020</w:t>
                            </w:r>
                            <w:r w:rsidRPr="00CC15E9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 xml:space="preserve"> im zentralen Vor-Ort-Büro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5D29CB2" w14:textId="77777777" w:rsidR="00381722" w:rsidRPr="007F7725" w:rsidRDefault="00381722" w:rsidP="00381722">
                            <w:pPr>
                              <w:pStyle w:val="Listenabsatz"/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</w:p>
                          <w:p w14:paraId="7BD21727" w14:textId="33706A9D" w:rsidR="00381722" w:rsidRPr="001C005C" w:rsidRDefault="00381722" w:rsidP="0038172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wenn Gelder übrig bleiben, können ab dem </w:t>
                            </w:r>
                            <w:r w:rsidR="00714B38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27.04.2020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 wieder Anträge eingereicht werden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5CF36BC" w14:textId="77777777" w:rsidR="00381722" w:rsidRPr="001C005C" w:rsidRDefault="00381722" w:rsidP="0038172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right="-206"/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1C005C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Alle Informationen, sowie Antrags- und Abrechnungsvorlagen findet ihr unter </w:t>
                            </w:r>
                            <w:hyperlink r:id="rId14" w:history="1">
                              <w:r>
                                <w:rPr>
                                  <w:rStyle w:val="Hyperlink"/>
                                  <w:rFonts w:ascii="Rockwell" w:hAnsi="Rockwell"/>
                                  <w:b/>
                                  <w:color w:val="244061" w:themeColor="accent1" w:themeShade="80"/>
                                  <w:sz w:val="24"/>
                                  <w:szCs w:val="24"/>
                                </w:rPr>
                                <w:t>www.neukoelln-jugend.de/jugendjury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EA40CD" id="Textfeld 34" o:spid="_x0000_s1031" type="#_x0000_t202" style="position:absolute;margin-left:-16.55pt;margin-top:1.1pt;width:280.55pt;height:28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" filled="f" stroked="f">
                <v:textbox>
                  <w:txbxContent>
                    <w:p w14:paraId="06A03080" w14:textId="78AEB53E" w:rsidR="00381722" w:rsidRDefault="00381722" w:rsidP="0038172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Antragsabgabe</w:t>
                      </w:r>
                      <w:r w:rsidRPr="001C005C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 xml:space="preserve"> bis spätestens </w:t>
                      </w: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2</w:t>
                      </w:r>
                      <w:r w:rsidR="00714B38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0</w:t>
                      </w:r>
                      <w:r w:rsidRPr="001C005C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.04.</w:t>
                      </w:r>
                      <w:r w:rsidR="00714B38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2020</w:t>
                      </w: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 i</w:t>
                      </w: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m zentralen Vor-Ort-Büro</w:t>
                      </w: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br/>
                      </w:r>
                    </w:p>
                    <w:p w14:paraId="4A7148C2" w14:textId="4CEC1A17" w:rsidR="00381722" w:rsidRDefault="00381722" w:rsidP="0038172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Am </w:t>
                      </w:r>
                      <w:r w:rsidR="00714B38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25.04.2020</w:t>
                      </w: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, von 12- 15 Uhr, zur großen Jugendjury-Sitzung</w:t>
                      </w: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 in d</w:t>
                      </w: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ie</w:t>
                      </w: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 Stadtvilla Global </w:t>
                      </w: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kommen und </w:t>
                      </w: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euer Projekt vorstellen</w:t>
                      </w:r>
                    </w:p>
                    <w:p w14:paraId="77012565" w14:textId="77777777" w:rsidR="00381722" w:rsidRDefault="00381722" w:rsidP="00381722">
                      <w:pPr>
                        <w:pStyle w:val="Listenabsatz"/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</w:p>
                    <w:p w14:paraId="02049B9E" w14:textId="7F616EE1" w:rsidR="00381722" w:rsidRPr="00CC15E9" w:rsidRDefault="00381722" w:rsidP="00381722">
                      <w:pPr>
                        <w:pStyle w:val="Listenabsatz"/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 xml:space="preserve">Die </w:t>
                      </w:r>
                      <w:r w:rsidRPr="00CC15E9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 xml:space="preserve">Abgabe der Projektabrechnung </w:t>
                      </w: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 xml:space="preserve">und des Berichts ist am </w:t>
                      </w:r>
                      <w:r w:rsidR="00714B38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14.11.2020</w:t>
                      </w:r>
                      <w:r w:rsidRPr="00CC15E9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 xml:space="preserve"> im zentralen Vor-Ort-Büro</w:t>
                      </w: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.</w:t>
                      </w:r>
                    </w:p>
                    <w:p w14:paraId="05D29CB2" w14:textId="77777777" w:rsidR="00381722" w:rsidRPr="007F7725" w:rsidRDefault="00381722" w:rsidP="00381722">
                      <w:pPr>
                        <w:pStyle w:val="Listenabsatz"/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</w:p>
                    <w:p w14:paraId="7BD21727" w14:textId="33706A9D" w:rsidR="00381722" w:rsidRPr="001C005C" w:rsidRDefault="00381722" w:rsidP="0038172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wenn Gelder </w:t>
                      </w:r>
                      <w:proofErr w:type="gramStart"/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übrig bleiben</w:t>
                      </w:r>
                      <w:proofErr w:type="gramEnd"/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, können ab dem </w:t>
                      </w:r>
                      <w:r w:rsidR="00714B38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27.04.2020</w:t>
                      </w: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 wieder Anträge eingereicht werden</w:t>
                      </w: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br/>
                      </w:r>
                    </w:p>
                    <w:p w14:paraId="45CF36BC" w14:textId="77777777" w:rsidR="00381722" w:rsidRPr="001C005C" w:rsidRDefault="00381722" w:rsidP="0038172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right="-206"/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1C005C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Alle Informationen, sowie Antrags- und Abrechnungsvorlagen findet ihr unter </w:t>
                      </w:r>
                      <w:hyperlink r:id="rId15" w:history="1">
                        <w:r>
                          <w:rPr>
                            <w:rStyle w:val="Hyperlink"/>
                            <w:rFonts w:ascii="Rockwell" w:hAnsi="Rockwell"/>
                            <w:b/>
                            <w:color w:val="244061" w:themeColor="accent1" w:themeShade="80"/>
                            <w:sz w:val="24"/>
                            <w:szCs w:val="24"/>
                          </w:rPr>
                          <w:t>www.neukoelln-jugend.de/jugendjury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381722">
        <w:rPr>
          <w:rFonts w:ascii="Rockwell" w:hAnsi="Rockwell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164697" wp14:editId="1E4019F0">
                <wp:simplePos x="0" y="0"/>
                <wp:positionH relativeFrom="column">
                  <wp:posOffset>3827780</wp:posOffset>
                </wp:positionH>
                <wp:positionV relativeFrom="paragraph">
                  <wp:posOffset>489585</wp:posOffset>
                </wp:positionV>
                <wp:extent cx="2501900" cy="1930400"/>
                <wp:effectExtent l="0" t="0" r="12700" b="0"/>
                <wp:wrapSquare wrapText="bothSides"/>
                <wp:docPr id="38" name="Textfeld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0" cy="1930400"/>
                        </a:xfrm>
                        <a:prstGeom prst="rect">
                          <a:avLst/>
                        </a:prstGeom>
                        <a:solidFill>
                          <a:srgbClr val="FAECA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BF6D1" w14:textId="77777777" w:rsidR="00381722" w:rsidRPr="001C005C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1E246B"/>
                                <w:sz w:val="22"/>
                                <w:szCs w:val="22"/>
                              </w:rPr>
                            </w:pPr>
                            <w:r w:rsidRPr="001C005C">
                              <w:rPr>
                                <w:rFonts w:ascii="Rockwell" w:hAnsi="Rockwell"/>
                                <w:b/>
                                <w:color w:val="1E246B"/>
                                <w:sz w:val="22"/>
                                <w:szCs w:val="22"/>
                              </w:rPr>
                              <w:t>ACHTUNG! WICHTIG!</w:t>
                            </w:r>
                          </w:p>
                          <w:p w14:paraId="10D858C4" w14:textId="77777777" w:rsidR="00381722" w:rsidRPr="001C005C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1E246B"/>
                                <w:sz w:val="22"/>
                                <w:szCs w:val="22"/>
                              </w:rPr>
                            </w:pPr>
                          </w:p>
                          <w:p w14:paraId="56D20A74" w14:textId="77777777" w:rsidR="00381722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</w:pPr>
                            <w:r w:rsidRPr="001C005C"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  <w:t>Antrag bitte komplett ausfüllen und darauf achten, dass</w:t>
                            </w:r>
                          </w:p>
                          <w:p w14:paraId="52E7E745" w14:textId="77777777" w:rsidR="00381722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  <w:t>E-</w:t>
                            </w:r>
                            <w:r w:rsidRPr="001C005C"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  <w:t>MAIL-ADRESSEN</w:t>
                            </w:r>
                          </w:p>
                          <w:p w14:paraId="25A027D2" w14:textId="77777777" w:rsidR="00381722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  <w:t>u</w:t>
                            </w:r>
                            <w:r w:rsidRPr="001C005C"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  <w:t>nd</w:t>
                            </w:r>
                          </w:p>
                          <w:p w14:paraId="0C247065" w14:textId="77777777" w:rsidR="00381722" w:rsidRPr="001C005C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</w:pPr>
                            <w:r w:rsidRPr="001C005C"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  <w:t>TELEFONNUMMERN AKTUELL sind. Es ist wichtig, dass ihr bei Rückfragen für uns erreichbar seid und wir euch zu Veranstaltungen einladen können!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164697" id="Textfeld 38" o:spid="_x0000_s1032" type="#_x0000_t202" style="position:absolute;margin-left:301.4pt;margin-top:38.55pt;width:197pt;height:15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" fillcolor="#faecad" stroked="f">
                <v:textbox>
                  <w:txbxContent>
                    <w:p w14:paraId="091BF6D1" w14:textId="77777777" w:rsidR="00381722" w:rsidRPr="001C005C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1E246B"/>
                          <w:sz w:val="22"/>
                          <w:szCs w:val="22"/>
                        </w:rPr>
                      </w:pPr>
                      <w:r w:rsidRPr="001C005C">
                        <w:rPr>
                          <w:rFonts w:ascii="Rockwell" w:hAnsi="Rockwell"/>
                          <w:b/>
                          <w:color w:val="1E246B"/>
                          <w:sz w:val="22"/>
                          <w:szCs w:val="22"/>
                        </w:rPr>
                        <w:t>ACHTUNG! WICHTIG!</w:t>
                      </w:r>
                    </w:p>
                    <w:p w14:paraId="10D858C4" w14:textId="77777777" w:rsidR="00381722" w:rsidRPr="001C005C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1E246B"/>
                          <w:sz w:val="22"/>
                          <w:szCs w:val="22"/>
                        </w:rPr>
                      </w:pPr>
                    </w:p>
                    <w:p w14:paraId="56D20A74" w14:textId="77777777" w:rsidR="00381722" w:rsidRDefault="00381722" w:rsidP="00381722">
                      <w:pPr>
                        <w:jc w:val="center"/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</w:pPr>
                      <w:r w:rsidRPr="001C005C"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  <w:t>Antrag bitte komplett ausfüllen und darauf achten, dass</w:t>
                      </w:r>
                    </w:p>
                    <w:p w14:paraId="52E7E745" w14:textId="77777777" w:rsidR="00381722" w:rsidRDefault="00381722" w:rsidP="00381722">
                      <w:pPr>
                        <w:jc w:val="center"/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  <w:t>E-</w:t>
                      </w:r>
                      <w:r w:rsidRPr="001C005C"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  <w:t>MAIL-ADRESSEN</w:t>
                      </w:r>
                    </w:p>
                    <w:p w14:paraId="25A027D2" w14:textId="77777777" w:rsidR="00381722" w:rsidRDefault="00381722" w:rsidP="00381722">
                      <w:pPr>
                        <w:jc w:val="center"/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  <w:t>u</w:t>
                      </w:r>
                      <w:r w:rsidRPr="001C005C"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  <w:t>nd</w:t>
                      </w:r>
                    </w:p>
                    <w:p w14:paraId="0C247065" w14:textId="77777777" w:rsidR="00381722" w:rsidRPr="001C005C" w:rsidRDefault="00381722" w:rsidP="00381722">
                      <w:pPr>
                        <w:jc w:val="center"/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</w:pPr>
                      <w:r w:rsidRPr="001C005C"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  <w:t>TELEFONNUMMERN AKTUELL sind. Es ist wichtig, dass ihr bei Rückfragen für uns erreichbar seid und wir euch zu Veranstaltungen einladen können!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1722">
        <w:rPr>
          <w:rFonts w:ascii="Rockwell" w:hAnsi="Rockwel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0AD8EC" wp14:editId="5430BDA9">
                <wp:simplePos x="0" y="0"/>
                <wp:positionH relativeFrom="column">
                  <wp:posOffset>-457200</wp:posOffset>
                </wp:positionH>
                <wp:positionV relativeFrom="paragraph">
                  <wp:posOffset>3867150</wp:posOffset>
                </wp:positionV>
                <wp:extent cx="7599680" cy="448310"/>
                <wp:effectExtent l="0" t="0" r="20320" b="34290"/>
                <wp:wrapThrough wrapText="bothSides">
                  <wp:wrapPolygon edited="0">
                    <wp:start x="0" y="0"/>
                    <wp:lineTo x="0" y="22028"/>
                    <wp:lineTo x="21586" y="22028"/>
                    <wp:lineTo x="21586" y="0"/>
                    <wp:lineTo x="0" y="0"/>
                  </wp:wrapPolygon>
                </wp:wrapThrough>
                <wp:docPr id="40" name="Rechtec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9680" cy="448310"/>
                        </a:xfrm>
                        <a:prstGeom prst="rect">
                          <a:avLst/>
                        </a:prstGeom>
                        <a:solidFill>
                          <a:srgbClr val="1F605B"/>
                        </a:solidFill>
                        <a:ln w="9525">
                          <a:solidFill>
                            <a:srgbClr val="1B4E4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D5A05" w14:textId="1D36DAA4" w:rsidR="00381722" w:rsidRPr="00767355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67355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VOR-ORT-BÜROS 20</w:t>
                            </w:r>
                            <w:r w:rsidR="0068665F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0AD8EC" id="Rechteck 21" o:spid="_x0000_s1033" style="position:absolute;margin-left:-36pt;margin-top:304.5pt;width:598.4pt;height:3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" fillcolor="#1f605b" strokecolor="#1b4e48">
                <v:textbox>
                  <w:txbxContent>
                    <w:p w14:paraId="297D5A05" w14:textId="1D36DAA4" w:rsidR="00381722" w:rsidRPr="00767355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67355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VOR-ORT-BÜROS 20</w:t>
                      </w:r>
                      <w:r w:rsidR="0068665F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381722"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C5D1A1" wp14:editId="6C7489F8">
                <wp:simplePos x="0" y="0"/>
                <wp:positionH relativeFrom="column">
                  <wp:posOffset>4730750</wp:posOffset>
                </wp:positionH>
                <wp:positionV relativeFrom="paragraph">
                  <wp:posOffset>2850515</wp:posOffset>
                </wp:positionV>
                <wp:extent cx="2190115" cy="1054100"/>
                <wp:effectExtent l="0" t="0" r="0" b="12700"/>
                <wp:wrapSquare wrapText="bothSides"/>
                <wp:docPr id="42" name="Textfeld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0115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DDA28" w14:textId="77777777" w:rsidR="00381722" w:rsidRDefault="00381722" w:rsidP="003817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B6E4C1" wp14:editId="3472B11B">
                                  <wp:extent cx="1993900" cy="1943100"/>
                                  <wp:effectExtent l="0" t="0" r="12700" b="12700"/>
                                  <wp:docPr id="45" name="Bild 45" descr="Macintosh HD:Users:cynthiageyer:Documents:Gel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Users:cynthiageyer:Documents:Gel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390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C5D1A1" id="Textfeld 42" o:spid="_x0000_s1034" type="#_x0000_t202" style="position:absolute;margin-left:372.5pt;margin-top:224.45pt;width:172.45pt;height:83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" filled="f" stroked="f">
                <v:path arrowok="t"/>
                <v:textbox>
                  <w:txbxContent>
                    <w:p w14:paraId="204DDA28" w14:textId="77777777" w:rsidR="00381722" w:rsidRDefault="00381722" w:rsidP="00381722">
                      <w:r>
                        <w:rPr>
                          <w:noProof/>
                        </w:rPr>
                        <w:drawing>
                          <wp:inline distT="0" distB="0" distL="0" distR="0" wp14:anchorId="65B6E4C1" wp14:editId="3472B11B">
                            <wp:extent cx="1993900" cy="1943100"/>
                            <wp:effectExtent l="0" t="0" r="12700" b="12700"/>
                            <wp:docPr id="45" name="Bild 45" descr="Macintosh HD:Users:cynthiageyer:Documents:Gel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cintosh HD:Users:cynthiageyer:Documents:Gel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390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8C5D4C" w14:textId="0BF20553" w:rsidR="00381722" w:rsidRDefault="00816BF6">
      <w:pPr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noProof/>
          <w:color w:val="595959" w:themeColor="text1" w:themeTint="A6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AF82FD" wp14:editId="2E3D5835">
                <wp:simplePos x="0" y="0"/>
                <wp:positionH relativeFrom="column">
                  <wp:posOffset>1721986</wp:posOffset>
                </wp:positionH>
                <wp:positionV relativeFrom="paragraph">
                  <wp:posOffset>1781810</wp:posOffset>
                </wp:positionV>
                <wp:extent cx="1260214" cy="302895"/>
                <wp:effectExtent l="12700" t="63500" r="22860" b="6540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82230">
                          <a:off x="0" y="0"/>
                          <a:ext cx="1260214" cy="302895"/>
                        </a:xfrm>
                        <a:prstGeom prst="rect">
                          <a:avLst/>
                        </a:prstGeom>
                        <a:solidFill>
                          <a:srgbClr val="D3AE0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63089" w14:textId="6A5AB189" w:rsidR="00CB53EF" w:rsidRPr="00977178" w:rsidRDefault="001C295A" w:rsidP="00816BF6">
                            <w:pPr>
                              <w:rPr>
                                <w:rFonts w:ascii="Rockwell" w:hAnsi="Rockwell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77178">
                              <w:rPr>
                                <w:rFonts w:ascii="Rockwell" w:hAnsi="Rockwell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25.04.2020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AF82FD" id="Textfeld 7" o:spid="_x0000_s1035" type="#_x0000_t202" style="position:absolute;margin-left:135.6pt;margin-top:140.3pt;width:99.25pt;height:23.85pt;rotation:-347090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" fillcolor="#d3ae04" stroked="f" strokeweight=".5pt">
                <v:textbox>
                  <w:txbxContent>
                    <w:p w14:paraId="16263089" w14:textId="6A5AB189" w:rsidR="00CB53EF" w:rsidRPr="00977178" w:rsidRDefault="001C295A" w:rsidP="00816BF6">
                      <w:pPr>
                        <w:rPr>
                          <w:rFonts w:ascii="Rockwell" w:hAnsi="Rockwell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977178">
                        <w:rPr>
                          <w:rFonts w:ascii="Rockwell" w:hAnsi="Rockwell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25.04.2020</w:t>
                      </w:r>
                    </w:p>
                  </w:txbxContent>
                </v:textbox>
              </v:shape>
            </w:pict>
          </mc:Fallback>
        </mc:AlternateContent>
      </w:r>
      <w:r w:rsidR="00D87386"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A91E37" wp14:editId="7EFF1FBA">
                <wp:simplePos x="0" y="0"/>
                <wp:positionH relativeFrom="column">
                  <wp:posOffset>3320281</wp:posOffset>
                </wp:positionH>
                <wp:positionV relativeFrom="paragraph">
                  <wp:posOffset>8422640</wp:posOffset>
                </wp:positionV>
                <wp:extent cx="954405" cy="257175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40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17887" w14:textId="6EA703D1" w:rsidR="00D87386" w:rsidRPr="00D87386" w:rsidRDefault="00D87386" w:rsidP="00D87386">
                            <w:pPr>
                              <w:jc w:val="right"/>
                              <w:rPr>
                                <w:rFonts w:ascii="Abadi MT Condensed Light" w:hAnsi="Abadi MT Condensed Light" w:cstheme="majorHAnsi"/>
                                <w:b/>
                                <w:color w:val="353B83"/>
                                <w:sz w:val="24"/>
                                <w:szCs w:val="24"/>
                              </w:rPr>
                            </w:pPr>
                            <w:r w:rsidRPr="00D87386">
                              <w:rPr>
                                <w:rFonts w:ascii="Abadi MT Condensed Light" w:hAnsi="Abadi MT Condensed Light" w:cstheme="majorHAnsi"/>
                                <w:b/>
                                <w:color w:val="353B83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Abadi MT Condensed Light" w:hAnsi="Abadi MT Condensed Light" w:cstheme="majorHAnsi"/>
                                <w:b/>
                                <w:color w:val="353B83"/>
                                <w:sz w:val="28"/>
                                <w:szCs w:val="28"/>
                              </w:rPr>
                              <w:t>7</w:t>
                            </w:r>
                            <w:r w:rsidRPr="00D87386">
                              <w:rPr>
                                <w:rFonts w:ascii="Abadi MT Condensed Light" w:hAnsi="Abadi MT Condensed Light" w:cstheme="majorHAnsi"/>
                                <w:b/>
                                <w:color w:val="353B83"/>
                                <w:sz w:val="28"/>
                                <w:szCs w:val="28"/>
                              </w:rPr>
                              <w:t>.04.2020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A91E37" id="Textfeld 12" o:spid="_x0000_s1036" type="#_x0000_t202" style="position:absolute;margin-left:261.45pt;margin-top:663.2pt;width:75.1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" filled="f" stroked="f" strokeweight=".5pt">
                <v:textbox>
                  <w:txbxContent>
                    <w:p w14:paraId="13217887" w14:textId="6EA703D1" w:rsidR="00D87386" w:rsidRPr="00D87386" w:rsidRDefault="00D87386" w:rsidP="00D87386">
                      <w:pPr>
                        <w:jc w:val="right"/>
                        <w:rPr>
                          <w:rFonts w:ascii="Abadi MT Condensed Light" w:hAnsi="Abadi MT Condensed Light" w:cstheme="majorHAnsi"/>
                          <w:b/>
                          <w:color w:val="353B83"/>
                          <w:sz w:val="24"/>
                          <w:szCs w:val="24"/>
                        </w:rPr>
                      </w:pPr>
                      <w:r w:rsidRPr="00D87386">
                        <w:rPr>
                          <w:rFonts w:ascii="Abadi MT Condensed Light" w:hAnsi="Abadi MT Condensed Light" w:cstheme="majorHAnsi"/>
                          <w:b/>
                          <w:color w:val="353B83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Abadi MT Condensed Light" w:hAnsi="Abadi MT Condensed Light" w:cstheme="majorHAnsi"/>
                          <w:b/>
                          <w:color w:val="353B83"/>
                          <w:sz w:val="28"/>
                          <w:szCs w:val="28"/>
                        </w:rPr>
                        <w:t>7</w:t>
                      </w:r>
                      <w:r w:rsidRPr="00D87386">
                        <w:rPr>
                          <w:rFonts w:ascii="Abadi MT Condensed Light" w:hAnsi="Abadi MT Condensed Light" w:cstheme="majorHAnsi"/>
                          <w:b/>
                          <w:color w:val="353B83"/>
                          <w:sz w:val="28"/>
                          <w:szCs w:val="28"/>
                        </w:rPr>
                        <w:t>.04.2020</w:t>
                      </w:r>
                    </w:p>
                  </w:txbxContent>
                </v:textbox>
              </v:shape>
            </w:pict>
          </mc:Fallback>
        </mc:AlternateContent>
      </w:r>
      <w:r w:rsidR="00D87386"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B25802" wp14:editId="4130A055">
                <wp:simplePos x="0" y="0"/>
                <wp:positionH relativeFrom="column">
                  <wp:posOffset>-87630</wp:posOffset>
                </wp:positionH>
                <wp:positionV relativeFrom="paragraph">
                  <wp:posOffset>7748178</wp:posOffset>
                </wp:positionV>
                <wp:extent cx="954405" cy="257175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40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DF80A" w14:textId="0F22152F" w:rsidR="00D07BF9" w:rsidRPr="00D87386" w:rsidRDefault="00D07BF9" w:rsidP="00D87386">
                            <w:pPr>
                              <w:jc w:val="right"/>
                              <w:rPr>
                                <w:rFonts w:ascii="Abadi MT Condensed Light" w:hAnsi="Abadi MT Condensed Light" w:cstheme="majorHAnsi"/>
                                <w:b/>
                                <w:color w:val="353B83"/>
                                <w:sz w:val="24"/>
                                <w:szCs w:val="24"/>
                              </w:rPr>
                            </w:pPr>
                            <w:r w:rsidRPr="00D87386">
                              <w:rPr>
                                <w:rFonts w:ascii="Abadi MT Condensed Light" w:hAnsi="Abadi MT Condensed Light" w:cstheme="majorHAnsi"/>
                                <w:b/>
                                <w:color w:val="353B83"/>
                                <w:sz w:val="28"/>
                                <w:szCs w:val="28"/>
                              </w:rPr>
                              <w:t>25.04.2020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B25802" id="Textfeld 10" o:spid="_x0000_s1037" type="#_x0000_t202" style="position:absolute;margin-left:-6.9pt;margin-top:610.1pt;width:75.1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" filled="f" stroked="f" strokeweight=".5pt">
                <v:textbox>
                  <w:txbxContent>
                    <w:p w14:paraId="280DF80A" w14:textId="0F22152F" w:rsidR="00D07BF9" w:rsidRPr="00D87386" w:rsidRDefault="00D07BF9" w:rsidP="00D87386">
                      <w:pPr>
                        <w:jc w:val="right"/>
                        <w:rPr>
                          <w:rFonts w:ascii="Abadi MT Condensed Light" w:hAnsi="Abadi MT Condensed Light" w:cstheme="majorHAnsi"/>
                          <w:b/>
                          <w:color w:val="353B83"/>
                          <w:sz w:val="24"/>
                          <w:szCs w:val="24"/>
                        </w:rPr>
                      </w:pPr>
                      <w:r w:rsidRPr="00D87386">
                        <w:rPr>
                          <w:rFonts w:ascii="Abadi MT Condensed Light" w:hAnsi="Abadi MT Condensed Light" w:cstheme="majorHAnsi"/>
                          <w:b/>
                          <w:color w:val="353B83"/>
                          <w:sz w:val="28"/>
                          <w:szCs w:val="28"/>
                        </w:rPr>
                        <w:t>25.04.2020</w:t>
                      </w:r>
                    </w:p>
                  </w:txbxContent>
                </v:textbox>
              </v:shape>
            </w:pict>
          </mc:Fallback>
        </mc:AlternateContent>
      </w:r>
      <w:r w:rsidR="00D87386"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25B5E8" wp14:editId="59F39E72">
                <wp:simplePos x="0" y="0"/>
                <wp:positionH relativeFrom="column">
                  <wp:posOffset>88900</wp:posOffset>
                </wp:positionH>
                <wp:positionV relativeFrom="paragraph">
                  <wp:posOffset>7749540</wp:posOffset>
                </wp:positionV>
                <wp:extent cx="676910" cy="213995"/>
                <wp:effectExtent l="0" t="0" r="0" b="190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213995"/>
                        </a:xfrm>
                        <a:prstGeom prst="rect">
                          <a:avLst/>
                        </a:prstGeom>
                        <a:solidFill>
                          <a:srgbClr val="FCEFB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26C8A3" id="Rechteck 8" o:spid="_x0000_s1026" style="position:absolute;margin-left:7pt;margin-top:610.2pt;width:53.3pt;height:16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" fillcolor="#fcefb8" stroked="f"/>
            </w:pict>
          </mc:Fallback>
        </mc:AlternateContent>
      </w:r>
      <w:r w:rsidR="00D07BF9"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F02534" wp14:editId="3AB5306E">
                <wp:simplePos x="0" y="0"/>
                <wp:positionH relativeFrom="column">
                  <wp:posOffset>3476766</wp:posOffset>
                </wp:positionH>
                <wp:positionV relativeFrom="paragraph">
                  <wp:posOffset>8443595</wp:posOffset>
                </wp:positionV>
                <wp:extent cx="677333" cy="214489"/>
                <wp:effectExtent l="0" t="0" r="0" b="190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333" cy="214489"/>
                        </a:xfrm>
                        <a:prstGeom prst="rect">
                          <a:avLst/>
                        </a:prstGeom>
                        <a:solidFill>
                          <a:srgbClr val="FCEFB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A6CD5E" id="Rechteck 9" o:spid="_x0000_s1026" style="position:absolute;margin-left:273.75pt;margin-top:664.85pt;width:53.35pt;height:16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" fillcolor="#fcefb8" stroked="f"/>
            </w:pict>
          </mc:Fallback>
        </mc:AlternateContent>
      </w:r>
      <w:r w:rsidR="004113D9">
        <w:rPr>
          <w:rFonts w:ascii="Rockwell" w:hAnsi="Rockwel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831560" wp14:editId="186674A2">
                <wp:simplePos x="0" y="0"/>
                <wp:positionH relativeFrom="column">
                  <wp:posOffset>6202539</wp:posOffset>
                </wp:positionH>
                <wp:positionV relativeFrom="paragraph">
                  <wp:posOffset>61595</wp:posOffset>
                </wp:positionV>
                <wp:extent cx="733777" cy="341630"/>
                <wp:effectExtent l="0" t="0" r="3175" b="127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777" cy="341630"/>
                        </a:xfrm>
                        <a:prstGeom prst="rect">
                          <a:avLst/>
                        </a:prstGeom>
                        <a:solidFill>
                          <a:srgbClr val="2C757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FABB4D" w14:textId="21CC4B04" w:rsidR="00FF4660" w:rsidRPr="004113D9" w:rsidRDefault="00FF4660">
                            <w:pPr>
                              <w:rPr>
                                <w:rFonts w:ascii="Rockwell" w:hAnsi="Rockwel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113D9">
                              <w:rPr>
                                <w:rFonts w:ascii="Rockwell" w:hAnsi="Rockwel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831560" id="Textfeld 3" o:spid="_x0000_s1038" type="#_x0000_t202" style="position:absolute;margin-left:488.4pt;margin-top:4.85pt;width:57.8pt;height:26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" fillcolor="#2c7571" stroked="f" strokeweight=".5pt">
                <v:textbox>
                  <w:txbxContent>
                    <w:p w14:paraId="17FABB4D" w14:textId="21CC4B04" w:rsidR="00FF4660" w:rsidRPr="004113D9" w:rsidRDefault="00FF4660">
                      <w:pPr>
                        <w:rPr>
                          <w:rFonts w:ascii="Rockwell" w:hAnsi="Rockwel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4113D9">
                        <w:rPr>
                          <w:rFonts w:ascii="Rockwell" w:hAnsi="Rockwel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4113D9"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6DD44B2" wp14:editId="79780C51">
            <wp:simplePos x="0" y="0"/>
            <wp:positionH relativeFrom="margin">
              <wp:posOffset>-339725</wp:posOffset>
            </wp:positionH>
            <wp:positionV relativeFrom="margin">
              <wp:posOffset>-259715</wp:posOffset>
            </wp:positionV>
            <wp:extent cx="7332345" cy="10478770"/>
            <wp:effectExtent l="0" t="0" r="0" b="0"/>
            <wp:wrapTight wrapText="bothSides">
              <wp:wrapPolygon edited="0">
                <wp:start x="0" y="0"/>
                <wp:lineTo x="0" y="21571"/>
                <wp:lineTo x="21549" y="21571"/>
                <wp:lineTo x="21549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307Projektantrag110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345" cy="1047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722">
        <w:rPr>
          <w:rFonts w:ascii="Rockwell" w:hAnsi="Rockwell"/>
          <w:b/>
          <w:sz w:val="28"/>
          <w:szCs w:val="28"/>
        </w:rPr>
        <w:br w:type="page"/>
      </w:r>
    </w:p>
    <w:p w14:paraId="65FAD708" w14:textId="369748A7" w:rsidR="00340BEB" w:rsidRPr="00340BEB" w:rsidRDefault="00901757">
      <w:pPr>
        <w:jc w:val="center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D86203C" wp14:editId="35848E85">
                <wp:simplePos x="0" y="0"/>
                <wp:positionH relativeFrom="column">
                  <wp:posOffset>-457200</wp:posOffset>
                </wp:positionH>
                <wp:positionV relativeFrom="paragraph">
                  <wp:posOffset>-135890</wp:posOffset>
                </wp:positionV>
                <wp:extent cx="7599680" cy="465455"/>
                <wp:effectExtent l="0" t="0" r="20320" b="17145"/>
                <wp:wrapThrough wrapText="bothSides">
                  <wp:wrapPolygon edited="0">
                    <wp:start x="0" y="0"/>
                    <wp:lineTo x="0" y="21217"/>
                    <wp:lineTo x="21586" y="21217"/>
                    <wp:lineTo x="21586" y="0"/>
                    <wp:lineTo x="0" y="0"/>
                  </wp:wrapPolygon>
                </wp:wrapThrough>
                <wp:docPr id="6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9680" cy="465455"/>
                        </a:xfrm>
                        <a:prstGeom prst="rect">
                          <a:avLst/>
                        </a:prstGeom>
                        <a:solidFill>
                          <a:srgbClr val="1F605B"/>
                        </a:solidFill>
                        <a:ln w="9525">
                          <a:solidFill>
                            <a:srgbClr val="1B4E4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D46DC" w14:textId="6AB70CEA" w:rsidR="001820DD" w:rsidRPr="001C005C" w:rsidRDefault="001820DD" w:rsidP="00340BEB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005C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PROJEKTANTRAG FÜR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DEN JUGEND-DEMOKRATIEFONDS </w:t>
                            </w:r>
                            <w:r w:rsidR="00D07BF9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86203C" id="Rechteck 5" o:spid="_x0000_s1039" style="position:absolute;left:0;text-align:left;margin-left:-36pt;margin-top:-10.7pt;width:598.4pt;height:36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" fillcolor="#1f605b" strokecolor="#1b4e48">
                <v:textbox>
                  <w:txbxContent>
                    <w:p w14:paraId="528D46DC" w14:textId="6AB70CEA" w:rsidR="001820DD" w:rsidRPr="001C005C" w:rsidRDefault="001820DD" w:rsidP="00340BEB">
                      <w:pPr>
                        <w:jc w:val="center"/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C005C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PROJEKTANTRAG FÜR</w:t>
                      </w:r>
                      <w:r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DEN JUGEND-DEMOKRATIEFONDS </w:t>
                      </w:r>
                      <w:r w:rsidR="00D07BF9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2020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tbl>
      <w:tblPr>
        <w:tblStyle w:val="NormaleTabelle1"/>
        <w:tblW w:w="9255" w:type="dxa"/>
        <w:jc w:val="center"/>
        <w:tblInd w:w="0" w:type="dxa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2359"/>
        <w:gridCol w:w="1142"/>
        <w:gridCol w:w="5745"/>
        <w:gridCol w:w="9"/>
      </w:tblGrid>
      <w:tr w:rsidR="00067F8E" w:rsidRPr="00067F8E" w14:paraId="34DB6C78" w14:textId="77777777" w:rsidTr="00D07BF9">
        <w:trPr>
          <w:divId w:val="1501192102"/>
          <w:trHeight w:val="85"/>
          <w:jc w:val="center"/>
        </w:trPr>
        <w:tc>
          <w:tcPr>
            <w:tcW w:w="9255" w:type="dxa"/>
            <w:gridSpan w:val="4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14:paraId="63184351" w14:textId="45990DEF" w:rsidR="003D7B9A" w:rsidRPr="00067F8E" w:rsidRDefault="003D7B9A">
            <w:pPr>
              <w:rPr>
                <w:rFonts w:ascii="Rockwell" w:hAnsi="Rockwell"/>
              </w:rPr>
            </w:pPr>
          </w:p>
        </w:tc>
      </w:tr>
      <w:tr w:rsidR="00C00EF0" w:rsidRPr="00EA62A7" w14:paraId="05A0326D" w14:textId="77777777" w:rsidTr="00D07BF9">
        <w:trPr>
          <w:divId w:val="1501192102"/>
          <w:trHeight w:val="769"/>
          <w:jc w:val="center"/>
        </w:trPr>
        <w:tc>
          <w:tcPr>
            <w:tcW w:w="3501" w:type="dxa"/>
            <w:gridSpan w:val="2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0DCFC9A" w14:textId="5A6A1EBF" w:rsidR="00C00EF0" w:rsidRPr="00EA62A7" w:rsidRDefault="00C00EF0">
            <w:pPr>
              <w:pStyle w:val="berschriftinGrobuchstaben"/>
              <w:rPr>
                <w:rFonts w:ascii="Rockwell" w:hAnsi="Rockwell" w:cs="Aria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W</w:t>
            </w:r>
            <w:r w:rsidRPr="00EA62A7">
              <w:rPr>
                <w:rFonts w:ascii="Rockwell" w:hAnsi="Rockwell" w:cs="Arial"/>
                <w:color w:val="1E246B"/>
                <w:sz w:val="18"/>
                <w:szCs w:val="18"/>
              </w:rPr>
              <w:t>ie heisst euer Projekt?</w:t>
            </w:r>
          </w:p>
        </w:tc>
        <w:tc>
          <w:tcPr>
            <w:tcW w:w="5753" w:type="dxa"/>
            <w:gridSpan w:val="2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vAlign w:val="center"/>
          </w:tcPr>
          <w:p w14:paraId="18D384F4" w14:textId="1CD8F8A5" w:rsidR="00C00EF0" w:rsidRPr="00EA62A7" w:rsidRDefault="00C00EF0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0C21A5" w:rsidRPr="00EA62A7" w14:paraId="4C37F4DA" w14:textId="77777777" w:rsidTr="00D07BF9">
        <w:trPr>
          <w:divId w:val="1501192102"/>
          <w:trHeight w:val="355"/>
          <w:jc w:val="center"/>
        </w:trPr>
        <w:tc>
          <w:tcPr>
            <w:tcW w:w="350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DBB3266" w14:textId="77777777" w:rsidR="003D7B9A" w:rsidRPr="00EA62A7" w:rsidRDefault="00067F8E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Aus</w:t>
            </w:r>
            <w:r w:rsidR="008C0C72">
              <w:rPr>
                <w:rFonts w:ascii="Rockwell" w:hAnsi="Rockwell"/>
                <w:color w:val="1E246B"/>
                <w:sz w:val="18"/>
                <w:szCs w:val="18"/>
              </w:rPr>
              <w:t xml:space="preserve"> welchem Jugendclub, Verein oder </w:t>
            </w: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Schule kommt ihr?</w:t>
            </w:r>
          </w:p>
        </w:tc>
        <w:tc>
          <w:tcPr>
            <w:tcW w:w="5753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18952BD" w14:textId="77777777" w:rsidR="003D7B9A" w:rsidRPr="00EA62A7" w:rsidRDefault="003D7B9A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067F8E" w:rsidRPr="00EA62A7" w14:paraId="6ECA27A3" w14:textId="77777777" w:rsidTr="00D07BF9">
        <w:trPr>
          <w:divId w:val="1501192102"/>
          <w:trHeight w:val="427"/>
          <w:jc w:val="center"/>
        </w:trPr>
        <w:tc>
          <w:tcPr>
            <w:tcW w:w="9255" w:type="dxa"/>
            <w:gridSpan w:val="4"/>
            <w:tcBorders>
              <w:top w:val="single" w:sz="4" w:space="0" w:color="C0C0C0"/>
              <w:left w:val="nil"/>
              <w:bottom w:val="nil"/>
              <w:right w:val="nil"/>
            </w:tcBorders>
            <w:vAlign w:val="center"/>
          </w:tcPr>
          <w:p w14:paraId="19B92105" w14:textId="5794A639" w:rsidR="00067F8E" w:rsidRPr="00EA62A7" w:rsidRDefault="00067F8E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  <w:p w14:paraId="6E347DC7" w14:textId="77777777" w:rsidR="00067F8E" w:rsidRPr="00EA62A7" w:rsidRDefault="00340BEB">
            <w:pPr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b/>
                <w:color w:val="1E246B"/>
                <w:sz w:val="18"/>
                <w:szCs w:val="18"/>
              </w:rPr>
              <w:t>WER FÜHRT DAS PROJEKT DU</w:t>
            </w:r>
            <w:r w:rsidR="00DE34FA" w:rsidRPr="00EA62A7">
              <w:rPr>
                <w:rFonts w:ascii="Rockwell" w:hAnsi="Rockwell"/>
                <w:b/>
                <w:color w:val="1E246B"/>
                <w:sz w:val="18"/>
                <w:szCs w:val="18"/>
              </w:rPr>
              <w:t>RCH</w:t>
            </w:r>
            <w:r w:rsidR="00C00EF0">
              <w:rPr>
                <w:rFonts w:ascii="Rockwell" w:hAnsi="Rockwell"/>
                <w:b/>
                <w:color w:val="1E246B"/>
                <w:sz w:val="18"/>
                <w:szCs w:val="18"/>
              </w:rPr>
              <w:t>?</w:t>
            </w:r>
            <w:r w:rsidR="00DE34FA" w:rsidRPr="00EA62A7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(MINDESTENS DREI PERSONEN UNTER 25</w:t>
            </w:r>
            <w:r w:rsidR="00C00EF0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J</w:t>
            </w:r>
            <w:r w:rsidR="00EB5F1D">
              <w:rPr>
                <w:rFonts w:ascii="Rockwell" w:hAnsi="Rockwell"/>
                <w:b/>
                <w:color w:val="1E246B"/>
                <w:sz w:val="18"/>
                <w:szCs w:val="18"/>
              </w:rPr>
              <w:t>AHRE</w:t>
            </w:r>
            <w:r w:rsidR="00DE34FA" w:rsidRPr="00EA62A7">
              <w:rPr>
                <w:rFonts w:ascii="Rockwell" w:hAnsi="Rockwell"/>
                <w:b/>
                <w:color w:val="1E246B"/>
                <w:sz w:val="18"/>
                <w:szCs w:val="18"/>
              </w:rPr>
              <w:t>)</w:t>
            </w:r>
          </w:p>
        </w:tc>
      </w:tr>
      <w:tr w:rsidR="007A133B" w:rsidRPr="00EA62A7" w14:paraId="586D2961" w14:textId="77777777" w:rsidTr="00D07BF9">
        <w:trPr>
          <w:gridAfter w:val="1"/>
          <w:divId w:val="1501192102"/>
          <w:wAfter w:w="8" w:type="dxa"/>
          <w:trHeight w:val="415"/>
          <w:jc w:val="center"/>
        </w:trPr>
        <w:tc>
          <w:tcPr>
            <w:tcW w:w="9247" w:type="dxa"/>
            <w:gridSpan w:val="3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5C5F8B3A" w14:textId="4DAF9647" w:rsidR="007A133B" w:rsidRPr="007A133B" w:rsidRDefault="007A133B" w:rsidP="007A133B">
            <w:pPr>
              <w:pStyle w:val="berschriftinGrobuchstaben"/>
              <w:rPr>
                <w:rFonts w:ascii="Rockwell" w:hAnsi="Rockwell" w:cs="Arial"/>
                <w:b w:val="0"/>
                <w:color w:val="1E246B"/>
                <w:sz w:val="18"/>
                <w:szCs w:val="18"/>
              </w:rPr>
            </w:pPr>
            <w:bookmarkStart w:id="2" w:name="_Hlk508024682"/>
            <w:r>
              <w:rPr>
                <w:rFonts w:ascii="Rockwell" w:hAnsi="Rockwell"/>
                <w:b w:val="0"/>
                <w:color w:val="1E246B"/>
                <w:sz w:val="18"/>
                <w:szCs w:val="18"/>
              </w:rPr>
              <w:t>vOR</w:t>
            </w:r>
            <w:r w:rsidRPr="008A1B9A">
              <w:rPr>
                <w:rFonts w:ascii="Rockwell" w:hAnsi="Rockwell"/>
                <w:b w:val="0"/>
                <w:color w:val="1E246B"/>
                <w:sz w:val="18"/>
                <w:szCs w:val="18"/>
              </w:rPr>
              <w:t>NAme</w:t>
            </w:r>
            <w:r>
              <w:rPr>
                <w:rFonts w:ascii="Rockwell" w:hAnsi="Rockwell"/>
                <w:b w:val="0"/>
                <w:color w:val="1E246B"/>
                <w:sz w:val="18"/>
                <w:szCs w:val="18"/>
              </w:rPr>
              <w:t>; naCHNAME &amp; aLTER</w:t>
            </w:r>
            <w:r w:rsidR="00946C54">
              <w:rPr>
                <w:rFonts w:ascii="Rockwell" w:hAnsi="Rockwell"/>
                <w:b w:val="0"/>
                <w:color w:val="1E246B"/>
                <w:sz w:val="18"/>
                <w:szCs w:val="18"/>
              </w:rPr>
              <w:t xml:space="preserve"> /// ganz wichtig eure Telefonnummer und E-Mail</w:t>
            </w:r>
          </w:p>
        </w:tc>
      </w:tr>
      <w:bookmarkEnd w:id="2"/>
      <w:tr w:rsidR="007A133B" w:rsidRPr="00EA62A7" w14:paraId="211F13E5" w14:textId="77777777" w:rsidTr="00D07BF9">
        <w:trPr>
          <w:gridAfter w:val="1"/>
          <w:divId w:val="1501192102"/>
          <w:wAfter w:w="8" w:type="dxa"/>
          <w:trHeight w:val="560"/>
          <w:jc w:val="center"/>
        </w:trPr>
        <w:tc>
          <w:tcPr>
            <w:tcW w:w="9247" w:type="dxa"/>
            <w:gridSpan w:val="3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ED94AFF" w14:textId="2117EFED" w:rsidR="007A133B" w:rsidRPr="00946C54" w:rsidRDefault="007A133B" w:rsidP="00067F8E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color w:val="1E246B"/>
                <w:sz w:val="18"/>
                <w:szCs w:val="18"/>
              </w:rPr>
              <w:t>1</w:t>
            </w:r>
            <w:r w:rsidR="00B6708F">
              <w:rPr>
                <w:rFonts w:ascii="Rockwell" w:hAnsi="Rockwell"/>
                <w:color w:val="1E246B"/>
                <w:sz w:val="18"/>
                <w:szCs w:val="18"/>
              </w:rPr>
              <w:t xml:space="preserve"> Vorname                                                 Nachname                                                                Alter</w:t>
            </w:r>
          </w:p>
        </w:tc>
      </w:tr>
      <w:tr w:rsidR="008A1B9A" w:rsidRPr="00EA62A7" w14:paraId="68FF6C4E" w14:textId="77777777" w:rsidTr="00D07BF9">
        <w:trPr>
          <w:gridAfter w:val="1"/>
          <w:divId w:val="1501192102"/>
          <w:wAfter w:w="9" w:type="dxa"/>
          <w:trHeight w:val="560"/>
          <w:jc w:val="center"/>
        </w:trPr>
        <w:tc>
          <w:tcPr>
            <w:tcW w:w="350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404B0A63" w14:textId="77777777" w:rsidR="008A1B9A" w:rsidRPr="008A1B9A" w:rsidRDefault="008A1B9A" w:rsidP="00067F8E">
            <w:pPr>
              <w:pStyle w:val="berschriftinGrobuchstaben"/>
              <w:rPr>
                <w:rFonts w:ascii="Rockwell" w:hAnsi="Rockwell"/>
                <w:b w:val="0"/>
                <w:color w:val="1E246B"/>
                <w:sz w:val="18"/>
                <w:szCs w:val="18"/>
              </w:rPr>
            </w:pPr>
            <w:r w:rsidRPr="008A1B9A">
              <w:rPr>
                <w:rFonts w:ascii="Rockwell" w:hAnsi="Rockwell"/>
                <w:b w:val="0"/>
                <w:color w:val="1E246B"/>
                <w:sz w:val="18"/>
                <w:szCs w:val="18"/>
              </w:rPr>
              <w:t>Tel.:</w:t>
            </w:r>
          </w:p>
        </w:tc>
        <w:tc>
          <w:tcPr>
            <w:tcW w:w="57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9DA5BC6" w14:textId="469DDF38" w:rsidR="008A1B9A" w:rsidRPr="00EA62A7" w:rsidRDefault="008A1B9A" w:rsidP="00067F8E">
            <w:pPr>
              <w:rPr>
                <w:rFonts w:ascii="Rockwell" w:hAnsi="Rockwell"/>
                <w:color w:val="1E246B"/>
                <w:sz w:val="18"/>
                <w:szCs w:val="18"/>
              </w:rPr>
            </w:pPr>
            <w:r>
              <w:rPr>
                <w:rFonts w:ascii="Rockwell" w:hAnsi="Rockwell"/>
                <w:color w:val="1E246B"/>
                <w:sz w:val="18"/>
                <w:szCs w:val="18"/>
              </w:rPr>
              <w:t xml:space="preserve">E-Mail: </w:t>
            </w:r>
          </w:p>
        </w:tc>
      </w:tr>
      <w:tr w:rsidR="00946C54" w:rsidRPr="00EA62A7" w14:paraId="32C96F98" w14:textId="77777777" w:rsidTr="00D07BF9">
        <w:trPr>
          <w:gridAfter w:val="1"/>
          <w:divId w:val="1501192102"/>
          <w:wAfter w:w="8" w:type="dxa"/>
          <w:trHeight w:val="560"/>
          <w:jc w:val="center"/>
        </w:trPr>
        <w:tc>
          <w:tcPr>
            <w:tcW w:w="924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29EAE113" w14:textId="6EF060A7" w:rsidR="00946C54" w:rsidRPr="00946C54" w:rsidRDefault="00946C54" w:rsidP="006E19D3">
            <w:pPr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/>
                <w:color w:val="1E246B"/>
                <w:sz w:val="18"/>
                <w:szCs w:val="18"/>
              </w:rPr>
              <w:t>2</w:t>
            </w:r>
            <w:r w:rsidR="00B6708F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>VORNAME</w:t>
            </w:r>
            <w:r w:rsidR="00B6708F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                                               N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>ACHNAME</w:t>
            </w:r>
            <w:r w:rsidR="00B6708F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                                                     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</w:t>
            </w:r>
            <w:r w:rsidR="00B6708F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</w:t>
            </w:r>
            <w:r w:rsid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ALTER</w:t>
            </w:r>
          </w:p>
        </w:tc>
      </w:tr>
      <w:tr w:rsidR="00946C54" w:rsidRPr="00EA62A7" w14:paraId="2E6A39FB" w14:textId="77777777" w:rsidTr="00D07BF9">
        <w:trPr>
          <w:gridAfter w:val="1"/>
          <w:divId w:val="1501192102"/>
          <w:wAfter w:w="9" w:type="dxa"/>
          <w:trHeight w:val="560"/>
          <w:jc w:val="center"/>
        </w:trPr>
        <w:tc>
          <w:tcPr>
            <w:tcW w:w="350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74CADDF3" w14:textId="77777777" w:rsidR="00946C54" w:rsidRPr="00946C54" w:rsidRDefault="00946C54" w:rsidP="00067F8E">
            <w:pPr>
              <w:pStyle w:val="berschriftinGrobuchstaben"/>
              <w:rPr>
                <w:rFonts w:ascii="Rockwell" w:hAnsi="Rockwell"/>
                <w:b w:val="0"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 w:val="0"/>
                <w:color w:val="1E246B"/>
                <w:sz w:val="18"/>
                <w:szCs w:val="18"/>
              </w:rPr>
              <w:t>Tel.:</w:t>
            </w:r>
          </w:p>
        </w:tc>
        <w:tc>
          <w:tcPr>
            <w:tcW w:w="57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5B1BB46" w14:textId="166D2E18" w:rsidR="00946C54" w:rsidRPr="00EA62A7" w:rsidRDefault="00946C54" w:rsidP="00067F8E">
            <w:pPr>
              <w:rPr>
                <w:rFonts w:ascii="Rockwell" w:hAnsi="Rockwell"/>
                <w:color w:val="1E246B"/>
                <w:sz w:val="18"/>
                <w:szCs w:val="18"/>
              </w:rPr>
            </w:pPr>
            <w:r>
              <w:rPr>
                <w:rFonts w:ascii="Rockwell" w:hAnsi="Rockwell"/>
                <w:color w:val="1E246B"/>
                <w:sz w:val="18"/>
                <w:szCs w:val="18"/>
              </w:rPr>
              <w:t>E-Mail:</w:t>
            </w:r>
          </w:p>
        </w:tc>
      </w:tr>
      <w:tr w:rsidR="00946C54" w:rsidRPr="00EA62A7" w14:paraId="5E85D3FB" w14:textId="77777777" w:rsidTr="00D07BF9">
        <w:trPr>
          <w:gridAfter w:val="1"/>
          <w:divId w:val="1501192102"/>
          <w:wAfter w:w="8" w:type="dxa"/>
          <w:trHeight w:val="560"/>
          <w:jc w:val="center"/>
        </w:trPr>
        <w:tc>
          <w:tcPr>
            <w:tcW w:w="924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3C3F2BF3" w14:textId="4B734BFE" w:rsidR="00946C54" w:rsidRPr="00946C54" w:rsidRDefault="00946C54" w:rsidP="00067F8E">
            <w:pPr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/>
                <w:color w:val="1E246B"/>
                <w:sz w:val="18"/>
                <w:szCs w:val="18"/>
              </w:rPr>
              <w:t>3</w:t>
            </w:r>
            <w:r w:rsid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VORNAME                                                 NACHNAME                                                            </w:t>
            </w:r>
            <w:r w:rsid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ALTER</w:t>
            </w:r>
          </w:p>
        </w:tc>
      </w:tr>
      <w:tr w:rsidR="00946C54" w:rsidRPr="00EA62A7" w14:paraId="47BCD23A" w14:textId="77777777" w:rsidTr="00D07BF9">
        <w:trPr>
          <w:gridAfter w:val="1"/>
          <w:divId w:val="1501192102"/>
          <w:wAfter w:w="9" w:type="dxa"/>
          <w:trHeight w:val="560"/>
          <w:jc w:val="center"/>
        </w:trPr>
        <w:tc>
          <w:tcPr>
            <w:tcW w:w="350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4F2221B2" w14:textId="77777777" w:rsidR="00946C54" w:rsidRPr="00946C54" w:rsidRDefault="00946C54" w:rsidP="00067F8E">
            <w:pPr>
              <w:pStyle w:val="berschriftinGrobuchstaben"/>
              <w:rPr>
                <w:rFonts w:ascii="Rockwell" w:hAnsi="Rockwell"/>
                <w:b w:val="0"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 w:val="0"/>
                <w:color w:val="1E246B"/>
                <w:sz w:val="18"/>
                <w:szCs w:val="18"/>
              </w:rPr>
              <w:t>Tel.:</w:t>
            </w:r>
          </w:p>
        </w:tc>
        <w:tc>
          <w:tcPr>
            <w:tcW w:w="57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B737783" w14:textId="7671A163" w:rsidR="00946C54" w:rsidRPr="00EA62A7" w:rsidRDefault="00946C54" w:rsidP="00067F8E">
            <w:pPr>
              <w:rPr>
                <w:rFonts w:ascii="Rockwell" w:hAnsi="Rockwell"/>
                <w:color w:val="1E246B"/>
                <w:sz w:val="18"/>
                <w:szCs w:val="18"/>
              </w:rPr>
            </w:pPr>
            <w:r>
              <w:rPr>
                <w:rFonts w:ascii="Rockwell" w:hAnsi="Rockwell"/>
                <w:color w:val="1E246B"/>
                <w:sz w:val="18"/>
                <w:szCs w:val="18"/>
              </w:rPr>
              <w:t>E-Mail:</w:t>
            </w:r>
          </w:p>
        </w:tc>
      </w:tr>
      <w:tr w:rsidR="00946C54" w:rsidRPr="00EA62A7" w14:paraId="0DD2346C" w14:textId="77777777" w:rsidTr="00D07BF9">
        <w:trPr>
          <w:gridAfter w:val="1"/>
          <w:divId w:val="1501192102"/>
          <w:wAfter w:w="8" w:type="dxa"/>
          <w:trHeight w:val="560"/>
          <w:jc w:val="center"/>
        </w:trPr>
        <w:tc>
          <w:tcPr>
            <w:tcW w:w="924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31D9DBCE" w14:textId="6875EDEC" w:rsidR="00946C54" w:rsidRPr="00946C54" w:rsidRDefault="00946C54" w:rsidP="00067F8E">
            <w:pPr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/>
                <w:color w:val="1E246B"/>
                <w:sz w:val="18"/>
                <w:szCs w:val="18"/>
              </w:rPr>
              <w:t>4</w:t>
            </w:r>
            <w:r w:rsid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VORNAME                                                 NACHNAME                                                            </w:t>
            </w:r>
            <w:r w:rsid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ALTER</w:t>
            </w:r>
          </w:p>
        </w:tc>
      </w:tr>
      <w:tr w:rsidR="00946C54" w:rsidRPr="00EA62A7" w14:paraId="434245DE" w14:textId="77777777" w:rsidTr="00D07BF9">
        <w:trPr>
          <w:gridAfter w:val="1"/>
          <w:divId w:val="1501192102"/>
          <w:wAfter w:w="9" w:type="dxa"/>
          <w:trHeight w:val="560"/>
          <w:jc w:val="center"/>
        </w:trPr>
        <w:tc>
          <w:tcPr>
            <w:tcW w:w="350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5431CAC1" w14:textId="77777777" w:rsidR="00946C54" w:rsidRPr="00946C54" w:rsidRDefault="00946C54" w:rsidP="00067F8E">
            <w:pPr>
              <w:pStyle w:val="berschriftinGrobuchstaben"/>
              <w:rPr>
                <w:rFonts w:ascii="Rockwell" w:hAnsi="Rockwell"/>
                <w:b w:val="0"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 w:val="0"/>
                <w:color w:val="1E246B"/>
                <w:sz w:val="18"/>
                <w:szCs w:val="18"/>
              </w:rPr>
              <w:t>Tel:</w:t>
            </w:r>
          </w:p>
        </w:tc>
        <w:tc>
          <w:tcPr>
            <w:tcW w:w="57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53C3ECF" w14:textId="2A1CF5B6" w:rsidR="00946C54" w:rsidRPr="00EA62A7" w:rsidRDefault="00946C54" w:rsidP="00067F8E">
            <w:pPr>
              <w:rPr>
                <w:rFonts w:ascii="Rockwell" w:hAnsi="Rockwell"/>
                <w:color w:val="1E246B"/>
                <w:sz w:val="18"/>
                <w:szCs w:val="18"/>
              </w:rPr>
            </w:pPr>
            <w:r>
              <w:rPr>
                <w:rFonts w:ascii="Rockwell" w:hAnsi="Rockwell"/>
                <w:color w:val="1E246B"/>
                <w:sz w:val="18"/>
                <w:szCs w:val="18"/>
              </w:rPr>
              <w:t>E-Mail:</w:t>
            </w:r>
          </w:p>
        </w:tc>
      </w:tr>
      <w:tr w:rsidR="00946C54" w:rsidRPr="00EA62A7" w14:paraId="0B983137" w14:textId="77777777" w:rsidTr="00D07BF9">
        <w:trPr>
          <w:gridAfter w:val="1"/>
          <w:divId w:val="1501192102"/>
          <w:wAfter w:w="8" w:type="dxa"/>
          <w:trHeight w:val="560"/>
          <w:jc w:val="center"/>
        </w:trPr>
        <w:tc>
          <w:tcPr>
            <w:tcW w:w="924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07F381A" w14:textId="73087DF1" w:rsidR="00946C54" w:rsidRPr="00946C54" w:rsidRDefault="00946C54" w:rsidP="00067F8E">
            <w:pPr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/>
                <w:color w:val="1E246B"/>
                <w:sz w:val="18"/>
                <w:szCs w:val="18"/>
              </w:rPr>
              <w:t>5</w:t>
            </w:r>
            <w:r w:rsid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VORNAME                                                 NACHNAME                                                            </w:t>
            </w:r>
            <w:r w:rsid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ALTER</w:t>
            </w:r>
          </w:p>
        </w:tc>
      </w:tr>
      <w:tr w:rsidR="00946C54" w:rsidRPr="00EA62A7" w14:paraId="74A61E2E" w14:textId="77777777" w:rsidTr="00D07BF9">
        <w:trPr>
          <w:gridAfter w:val="1"/>
          <w:divId w:val="1501192102"/>
          <w:wAfter w:w="9" w:type="dxa"/>
          <w:trHeight w:val="560"/>
          <w:jc w:val="center"/>
        </w:trPr>
        <w:tc>
          <w:tcPr>
            <w:tcW w:w="350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8A4B071" w14:textId="77777777" w:rsidR="00946C54" w:rsidRPr="00946C54" w:rsidRDefault="00946C54" w:rsidP="00067F8E">
            <w:pPr>
              <w:pStyle w:val="berschriftinGrobuchstaben"/>
              <w:rPr>
                <w:rFonts w:ascii="Rockwell" w:hAnsi="Rockwell"/>
                <w:b w:val="0"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 w:val="0"/>
                <w:color w:val="1E246B"/>
                <w:sz w:val="18"/>
                <w:szCs w:val="18"/>
              </w:rPr>
              <w:t>Tel:</w:t>
            </w:r>
          </w:p>
        </w:tc>
        <w:tc>
          <w:tcPr>
            <w:tcW w:w="57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111D85D" w14:textId="77777777" w:rsidR="00946C54" w:rsidRPr="00EA62A7" w:rsidRDefault="00946C54" w:rsidP="00067F8E">
            <w:pPr>
              <w:rPr>
                <w:rFonts w:ascii="Rockwell" w:hAnsi="Rockwell"/>
                <w:color w:val="1E246B"/>
                <w:sz w:val="18"/>
                <w:szCs w:val="18"/>
              </w:rPr>
            </w:pPr>
            <w:r>
              <w:rPr>
                <w:rFonts w:ascii="Rockwell" w:hAnsi="Rockwell"/>
                <w:color w:val="1E246B"/>
                <w:sz w:val="18"/>
                <w:szCs w:val="18"/>
              </w:rPr>
              <w:t>E-Mail:</w:t>
            </w:r>
          </w:p>
        </w:tc>
      </w:tr>
      <w:tr w:rsidR="00C00EF0" w:rsidRPr="00EA62A7" w14:paraId="01178D4B" w14:textId="77777777" w:rsidTr="00D07BF9">
        <w:trPr>
          <w:gridAfter w:val="1"/>
          <w:divId w:val="1501192102"/>
          <w:wAfter w:w="8" w:type="dxa"/>
          <w:trHeight w:val="279"/>
          <w:jc w:val="center"/>
        </w:trPr>
        <w:tc>
          <w:tcPr>
            <w:tcW w:w="924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23E0C5F8" w14:textId="77777777" w:rsidR="00C00EF0" w:rsidRPr="00EA62A7" w:rsidRDefault="00C00EF0" w:rsidP="00EE64BB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Wer stellt euer Projekt der Jugendjury vor?</w:t>
            </w:r>
            <w:r w:rsidR="008A1B9A">
              <w:rPr>
                <w:rFonts w:ascii="Rockwell" w:hAnsi="Rockwell"/>
                <w:color w:val="1E246B"/>
                <w:sz w:val="18"/>
                <w:szCs w:val="18"/>
              </w:rPr>
              <w:t xml:space="preserve"> </w:t>
            </w:r>
            <w:r w:rsidR="00772E15">
              <w:rPr>
                <w:rFonts w:ascii="Rockwell" w:hAnsi="Rockwell"/>
                <w:color w:val="1E246B"/>
                <w:sz w:val="18"/>
                <w:szCs w:val="18"/>
              </w:rPr>
              <w:t>(mind</w:t>
            </w:r>
            <w:r w:rsidR="000A7A64">
              <w:rPr>
                <w:rFonts w:ascii="Rockwell" w:hAnsi="Rockwell"/>
                <w:color w:val="1E246B"/>
                <w:sz w:val="18"/>
                <w:szCs w:val="18"/>
              </w:rPr>
              <w:t>estens</w:t>
            </w:r>
            <w:r w:rsidR="00772E15">
              <w:rPr>
                <w:rFonts w:ascii="Rockwell" w:hAnsi="Rockwell"/>
                <w:color w:val="1E246B"/>
                <w:sz w:val="18"/>
                <w:szCs w:val="18"/>
              </w:rPr>
              <w:t xml:space="preserve"> zwei Personen)</w:t>
            </w:r>
          </w:p>
        </w:tc>
      </w:tr>
      <w:tr w:rsidR="00C00EF0" w:rsidRPr="00EA62A7" w14:paraId="738FBEAD" w14:textId="77777777" w:rsidTr="00D07BF9">
        <w:trPr>
          <w:gridAfter w:val="1"/>
          <w:divId w:val="1501192102"/>
          <w:wAfter w:w="8" w:type="dxa"/>
          <w:trHeight w:val="449"/>
          <w:jc w:val="center"/>
        </w:trPr>
        <w:tc>
          <w:tcPr>
            <w:tcW w:w="924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7F9433AF" w14:textId="77777777" w:rsidR="00C00EF0" w:rsidRPr="00EA62A7" w:rsidRDefault="00C00EF0" w:rsidP="00067F8E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4313A4" w:rsidRPr="00EA62A7" w14:paraId="5C88CB36" w14:textId="77777777" w:rsidTr="00D07BF9">
        <w:trPr>
          <w:divId w:val="1501192102"/>
          <w:trHeight w:val="85"/>
          <w:jc w:val="center"/>
        </w:trPr>
        <w:tc>
          <w:tcPr>
            <w:tcW w:w="9255" w:type="dxa"/>
            <w:gridSpan w:val="4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14:paraId="6C92F333" w14:textId="77777777" w:rsidR="00DE34FA" w:rsidRPr="00EA62A7" w:rsidRDefault="00DE34FA" w:rsidP="004313A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946C54" w:rsidRPr="007A133B" w14:paraId="27870D06" w14:textId="77777777" w:rsidTr="00D07BF9">
        <w:trPr>
          <w:gridAfter w:val="1"/>
          <w:divId w:val="1501192102"/>
          <w:wAfter w:w="8" w:type="dxa"/>
          <w:trHeight w:val="415"/>
          <w:jc w:val="center"/>
        </w:trPr>
        <w:tc>
          <w:tcPr>
            <w:tcW w:w="9247" w:type="dxa"/>
            <w:gridSpan w:val="3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06E8AED0" w14:textId="77777777" w:rsidR="00946C54" w:rsidRPr="007A133B" w:rsidRDefault="00946C54" w:rsidP="00BC36A6">
            <w:pPr>
              <w:pStyle w:val="berschriftinGrobuchstaben"/>
              <w:rPr>
                <w:rFonts w:ascii="Rockwell" w:hAnsi="Rockwell" w:cs="Arial"/>
                <w:b w:val="0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Wer ist für das Geld vera</w:t>
            </w:r>
            <w:r>
              <w:rPr>
                <w:rFonts w:ascii="Rockwell" w:hAnsi="Rockwell"/>
                <w:color w:val="1E246B"/>
                <w:sz w:val="18"/>
                <w:szCs w:val="18"/>
              </w:rPr>
              <w:t>n</w:t>
            </w: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t</w:t>
            </w:r>
            <w:r>
              <w:rPr>
                <w:rFonts w:ascii="Rockwell" w:hAnsi="Rockwell"/>
                <w:color w:val="1E246B"/>
                <w:sz w:val="18"/>
                <w:szCs w:val="18"/>
              </w:rPr>
              <w:t>Wo</w:t>
            </w: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rtlich und über 18 Jahre alt?</w:t>
            </w:r>
          </w:p>
        </w:tc>
      </w:tr>
      <w:tr w:rsidR="000C21A5" w:rsidRPr="00EA62A7" w14:paraId="1298EF1B" w14:textId="77777777" w:rsidTr="00D07BF9">
        <w:trPr>
          <w:divId w:val="1501192102"/>
          <w:trHeight w:val="392"/>
          <w:jc w:val="center"/>
        </w:trPr>
        <w:tc>
          <w:tcPr>
            <w:tcW w:w="23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030B6026" w14:textId="77777777" w:rsidR="004313A4" w:rsidRPr="00EA62A7" w:rsidRDefault="00946C54" w:rsidP="004313A4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>
              <w:rPr>
                <w:rFonts w:ascii="Rockwell" w:hAnsi="Rockwell"/>
                <w:color w:val="1E246B"/>
                <w:sz w:val="18"/>
                <w:szCs w:val="18"/>
              </w:rPr>
              <w:t>Vor- und Nach</w:t>
            </w:r>
            <w:r w:rsidR="004313A4" w:rsidRPr="00EA62A7">
              <w:rPr>
                <w:rFonts w:ascii="Rockwell" w:hAnsi="Rockwell"/>
                <w:color w:val="1E246B"/>
                <w:sz w:val="18"/>
                <w:szCs w:val="18"/>
              </w:rPr>
              <w:t>NAme</w:t>
            </w:r>
          </w:p>
        </w:tc>
        <w:tc>
          <w:tcPr>
            <w:tcW w:w="689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674316C" w14:textId="77777777" w:rsidR="004313A4" w:rsidRPr="00EA62A7" w:rsidRDefault="004313A4" w:rsidP="004313A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0C21A5" w:rsidRPr="00EA62A7" w14:paraId="7C12E220" w14:textId="77777777" w:rsidTr="00D07BF9">
        <w:trPr>
          <w:divId w:val="1501192102"/>
          <w:trHeight w:val="392"/>
          <w:jc w:val="center"/>
        </w:trPr>
        <w:tc>
          <w:tcPr>
            <w:tcW w:w="23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10199463" w14:textId="77777777" w:rsidR="004313A4" w:rsidRPr="00EA62A7" w:rsidRDefault="004313A4" w:rsidP="004313A4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Telefon</w:t>
            </w:r>
          </w:p>
        </w:tc>
        <w:tc>
          <w:tcPr>
            <w:tcW w:w="689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05E4892" w14:textId="77777777" w:rsidR="004313A4" w:rsidRPr="00EA62A7" w:rsidRDefault="004313A4" w:rsidP="004313A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946C54" w:rsidRPr="00EA62A7" w14:paraId="6E43500A" w14:textId="77777777" w:rsidTr="00D07BF9">
        <w:trPr>
          <w:divId w:val="1501192102"/>
          <w:trHeight w:val="392"/>
          <w:jc w:val="center"/>
        </w:trPr>
        <w:tc>
          <w:tcPr>
            <w:tcW w:w="23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7B79E4B3" w14:textId="77777777" w:rsidR="00946C54" w:rsidRPr="00EA62A7" w:rsidRDefault="00946C54" w:rsidP="00946C54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>
              <w:rPr>
                <w:rFonts w:ascii="Rockwell" w:hAnsi="Rockwell"/>
                <w:color w:val="1E246B"/>
                <w:sz w:val="18"/>
                <w:szCs w:val="18"/>
              </w:rPr>
              <w:t>E-</w:t>
            </w: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Mail</w:t>
            </w:r>
          </w:p>
        </w:tc>
        <w:tc>
          <w:tcPr>
            <w:tcW w:w="689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E47A9A1" w14:textId="5D773FAC" w:rsidR="00946C54" w:rsidRPr="00EA62A7" w:rsidRDefault="00946C54" w:rsidP="00946C5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946C54" w:rsidRPr="00EA62A7" w14:paraId="01698E9F" w14:textId="77777777" w:rsidTr="00D07BF9">
        <w:trPr>
          <w:divId w:val="1501192102"/>
          <w:trHeight w:val="392"/>
          <w:jc w:val="center"/>
        </w:trPr>
        <w:tc>
          <w:tcPr>
            <w:tcW w:w="23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27628592" w14:textId="77777777" w:rsidR="00946C54" w:rsidRPr="00EA62A7" w:rsidRDefault="00946C54" w:rsidP="00946C54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Adresse</w:t>
            </w:r>
          </w:p>
        </w:tc>
        <w:tc>
          <w:tcPr>
            <w:tcW w:w="689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9AB0849" w14:textId="77777777" w:rsidR="00946C54" w:rsidRPr="00EA62A7" w:rsidRDefault="00946C54" w:rsidP="00946C5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946C54" w:rsidRPr="00EA62A7" w14:paraId="1D383225" w14:textId="77777777" w:rsidTr="00D07BF9">
        <w:trPr>
          <w:divId w:val="1501192102"/>
          <w:trHeight w:val="392"/>
          <w:jc w:val="center"/>
        </w:trPr>
        <w:tc>
          <w:tcPr>
            <w:tcW w:w="23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499122C8" w14:textId="77777777" w:rsidR="00946C54" w:rsidRPr="00EA62A7" w:rsidRDefault="00946C54" w:rsidP="00946C54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Kontoinhaber*in:</w:t>
            </w:r>
          </w:p>
        </w:tc>
        <w:tc>
          <w:tcPr>
            <w:tcW w:w="689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FF03543" w14:textId="26BBEAA6" w:rsidR="00946C54" w:rsidRPr="00EA62A7" w:rsidRDefault="00946C54" w:rsidP="00946C5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946C54" w:rsidRPr="00EA62A7" w14:paraId="4CCE1894" w14:textId="77777777" w:rsidTr="00D07BF9">
        <w:trPr>
          <w:divId w:val="1501192102"/>
          <w:trHeight w:val="392"/>
          <w:jc w:val="center"/>
        </w:trPr>
        <w:tc>
          <w:tcPr>
            <w:tcW w:w="23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0FE87103" w14:textId="77777777" w:rsidR="00946C54" w:rsidRPr="00EA62A7" w:rsidRDefault="00946C54" w:rsidP="00946C54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Bank:</w:t>
            </w:r>
          </w:p>
        </w:tc>
        <w:tc>
          <w:tcPr>
            <w:tcW w:w="689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3444313" w14:textId="77777777" w:rsidR="00946C54" w:rsidRPr="00EA62A7" w:rsidRDefault="00946C54" w:rsidP="00946C5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946C54" w:rsidRPr="00EA62A7" w14:paraId="4A6FE475" w14:textId="77777777" w:rsidTr="00D07BF9">
        <w:trPr>
          <w:divId w:val="1501192102"/>
          <w:trHeight w:val="392"/>
          <w:jc w:val="center"/>
        </w:trPr>
        <w:tc>
          <w:tcPr>
            <w:tcW w:w="23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1991B617" w14:textId="77777777" w:rsidR="00946C54" w:rsidRPr="00EA62A7" w:rsidRDefault="00946C54" w:rsidP="00946C54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BIC:</w:t>
            </w:r>
          </w:p>
        </w:tc>
        <w:tc>
          <w:tcPr>
            <w:tcW w:w="689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6035F69" w14:textId="77777777" w:rsidR="00946C54" w:rsidRPr="00EA62A7" w:rsidRDefault="00946C54" w:rsidP="00946C5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946C54" w:rsidRPr="00EA62A7" w14:paraId="3D9EFA62" w14:textId="77777777" w:rsidTr="00D07BF9">
        <w:trPr>
          <w:divId w:val="1501192102"/>
          <w:trHeight w:val="392"/>
          <w:jc w:val="center"/>
        </w:trPr>
        <w:tc>
          <w:tcPr>
            <w:tcW w:w="23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419C47E0" w14:textId="77777777" w:rsidR="00946C54" w:rsidRPr="00EA62A7" w:rsidRDefault="00946C54" w:rsidP="00946C54">
            <w:pPr>
              <w:pStyle w:val="berschriftinGrobuchstaben"/>
              <w:rPr>
                <w:rFonts w:ascii="Rockwell" w:hAnsi="Rockwell" w:cs="Aria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 w:cs="Arial"/>
                <w:color w:val="1E246B"/>
                <w:sz w:val="18"/>
                <w:szCs w:val="18"/>
              </w:rPr>
              <w:t>IBAN:</w:t>
            </w:r>
          </w:p>
        </w:tc>
        <w:tc>
          <w:tcPr>
            <w:tcW w:w="689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37E4161" w14:textId="77777777" w:rsidR="00946C54" w:rsidRPr="00EA62A7" w:rsidRDefault="00946C54" w:rsidP="00946C5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482C0C95" w14:textId="77777777" w:rsidTr="00D07BF9">
        <w:trPr>
          <w:divId w:val="1501192102"/>
          <w:trHeight w:val="392"/>
          <w:jc w:val="center"/>
        </w:trPr>
        <w:tc>
          <w:tcPr>
            <w:tcW w:w="23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16F85AC5" w14:textId="77777777" w:rsidR="00305D0C" w:rsidRPr="00EA62A7" w:rsidRDefault="00305D0C" w:rsidP="00946C54">
            <w:pPr>
              <w:pStyle w:val="berschriftinGrobuchstaben"/>
              <w:rPr>
                <w:rFonts w:ascii="Rockwell" w:hAnsi="Rockwell" w:cs="Arial"/>
                <w:color w:val="1E246B"/>
                <w:sz w:val="18"/>
                <w:szCs w:val="18"/>
              </w:rPr>
            </w:pPr>
          </w:p>
        </w:tc>
        <w:tc>
          <w:tcPr>
            <w:tcW w:w="689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0BEF0E3" w14:textId="77777777" w:rsidR="00305D0C" w:rsidRPr="00EA62A7" w:rsidRDefault="00305D0C" w:rsidP="00946C5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</w:tbl>
    <w:bookmarkStart w:id="3" w:name="MinuteItems"/>
    <w:bookmarkStart w:id="4" w:name="MinuteTopicSection"/>
    <w:bookmarkEnd w:id="3"/>
    <w:p w14:paraId="5CEB7AFB" w14:textId="49131C53" w:rsidR="008C0C72" w:rsidRDefault="00305D0C" w:rsidP="00772E15">
      <w:r>
        <w:rPr>
          <w:rFonts w:ascii="Rockwell" w:hAnsi="Rockwel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922C11" wp14:editId="7DC50045">
                <wp:simplePos x="0" y="0"/>
                <wp:positionH relativeFrom="column">
                  <wp:posOffset>-457200</wp:posOffset>
                </wp:positionH>
                <wp:positionV relativeFrom="paragraph">
                  <wp:posOffset>-145415</wp:posOffset>
                </wp:positionV>
                <wp:extent cx="7599680" cy="452755"/>
                <wp:effectExtent l="0" t="0" r="20320" b="29845"/>
                <wp:wrapThrough wrapText="bothSides">
                  <wp:wrapPolygon edited="0">
                    <wp:start x="0" y="0"/>
                    <wp:lineTo x="0" y="21812"/>
                    <wp:lineTo x="21586" y="21812"/>
                    <wp:lineTo x="21586" y="0"/>
                    <wp:lineTo x="0" y="0"/>
                  </wp:wrapPolygon>
                </wp:wrapThrough>
                <wp:docPr id="5" name="Rechtec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9680" cy="452755"/>
                        </a:xfrm>
                        <a:prstGeom prst="rect">
                          <a:avLst/>
                        </a:prstGeom>
                        <a:solidFill>
                          <a:srgbClr val="1F605B"/>
                        </a:solidFill>
                        <a:ln w="9525">
                          <a:solidFill>
                            <a:srgbClr val="1B4E4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37E96" w14:textId="27AA2C11" w:rsidR="001820DD" w:rsidRPr="001C005C" w:rsidRDefault="001820DD" w:rsidP="00EA62A7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005C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PROJEKTANTRAG FÜR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DEN JUGEND-DEMOKRATIEFONDS </w:t>
                            </w:r>
                            <w:r w:rsidR="00D07BF9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922C11" id="Rechteck 29" o:spid="_x0000_s1040" style="position:absolute;margin-left:-36pt;margin-top:-11.45pt;width:598.4pt;height:3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" fillcolor="#1f605b" strokecolor="#1b4e48">
                <v:textbox>
                  <w:txbxContent>
                    <w:p w14:paraId="1DF37E96" w14:textId="27AA2C11" w:rsidR="001820DD" w:rsidRPr="001C005C" w:rsidRDefault="001820DD" w:rsidP="00EA62A7">
                      <w:pPr>
                        <w:jc w:val="center"/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C005C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PROJEKTANTRAG FÜR</w:t>
                      </w:r>
                      <w:r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DEN JUGEND-DEMOKRATIEFONDS </w:t>
                      </w:r>
                      <w:r w:rsidR="00D07BF9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2020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0D9DAA1" w14:textId="77777777" w:rsidR="00DE34FA" w:rsidRPr="00EA62A7" w:rsidRDefault="00DE34FA">
      <w:pPr>
        <w:jc w:val="center"/>
        <w:rPr>
          <w:rFonts w:ascii="Rockwell" w:hAnsi="Rockwell"/>
          <w:color w:val="1E246B"/>
          <w:sz w:val="18"/>
          <w:szCs w:val="18"/>
        </w:rPr>
      </w:pPr>
    </w:p>
    <w:tbl>
      <w:tblPr>
        <w:tblStyle w:val="NormaleTabelle1"/>
        <w:tblW w:w="10171" w:type="dxa"/>
        <w:jc w:val="center"/>
        <w:tblInd w:w="0" w:type="dxa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2936"/>
        <w:gridCol w:w="2095"/>
        <w:gridCol w:w="1597"/>
        <w:gridCol w:w="3345"/>
        <w:gridCol w:w="198"/>
      </w:tblGrid>
      <w:tr w:rsidR="006568F3" w:rsidRPr="00EA62A7" w14:paraId="6E5A04E3" w14:textId="77777777" w:rsidTr="00305D0C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9973" w:type="dxa"/>
            <w:gridSpan w:val="4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50A53E76" w14:textId="77777777" w:rsidR="006568F3" w:rsidRPr="00EA62A7" w:rsidRDefault="006568F3">
            <w:pPr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bookmarkStart w:id="5" w:name="MinuteAdditional"/>
            <w:bookmarkEnd w:id="4"/>
            <w:bookmarkEnd w:id="5"/>
            <w:r w:rsidRPr="00EA62A7">
              <w:rPr>
                <w:rFonts w:ascii="Rockwell" w:hAnsi="Rockwell"/>
                <w:b/>
                <w:color w:val="1E246B"/>
                <w:sz w:val="18"/>
                <w:szCs w:val="18"/>
              </w:rPr>
              <w:t>WORUM GEHT ES IN EUREM PROJEKT?</w:t>
            </w:r>
            <w:r w:rsidR="000A7A64">
              <w:rPr>
                <w:rFonts w:ascii="Rockwell" w:hAnsi="Rockwell"/>
                <w:b/>
                <w:color w:val="1E246B"/>
                <w:sz w:val="18"/>
                <w:szCs w:val="18"/>
              </w:rPr>
              <w:br/>
            </w:r>
            <w:r w:rsidR="000A7A64" w:rsidRPr="00AD65EC">
              <w:rPr>
                <w:rFonts w:ascii="Rockwell" w:hAnsi="Rockwell"/>
                <w:color w:val="1E246B"/>
                <w:sz w:val="18"/>
                <w:szCs w:val="18"/>
              </w:rPr>
              <w:t>Wenn ihr mehr Platz für die Projektbeschreibung braucht, könnt ihr gerne ein Extrablatt einreichen!</w:t>
            </w:r>
          </w:p>
        </w:tc>
      </w:tr>
      <w:tr w:rsidR="004313A4" w:rsidRPr="00EA62A7" w14:paraId="0B688A64" w14:textId="77777777" w:rsidTr="00305D0C">
        <w:trPr>
          <w:gridAfter w:val="1"/>
          <w:divId w:val="1501192102"/>
          <w:wAfter w:w="198" w:type="dxa"/>
          <w:trHeight w:val="3244"/>
          <w:jc w:val="center"/>
        </w:trPr>
        <w:tc>
          <w:tcPr>
            <w:tcW w:w="9973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E7A785F" w14:textId="77777777" w:rsidR="004313A4" w:rsidRPr="00EA62A7" w:rsidRDefault="004313A4" w:rsidP="00772E1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6568F3" w:rsidRPr="00EA62A7" w14:paraId="26DD5805" w14:textId="77777777" w:rsidTr="00305D0C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9973" w:type="dxa"/>
            <w:gridSpan w:val="4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4491C272" w14:textId="77777777" w:rsidR="006568F3" w:rsidRPr="00EA62A7" w:rsidRDefault="006568F3">
            <w:pPr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b/>
                <w:color w:val="1E246B"/>
                <w:sz w:val="18"/>
                <w:szCs w:val="18"/>
              </w:rPr>
              <w:t>WELCHE ZIELE HAT EUER PROJEKT?</w:t>
            </w:r>
          </w:p>
        </w:tc>
      </w:tr>
      <w:tr w:rsidR="004313A4" w:rsidRPr="00EA62A7" w14:paraId="099D0B0F" w14:textId="77777777" w:rsidTr="003407E0">
        <w:trPr>
          <w:gridAfter w:val="1"/>
          <w:divId w:val="1501192102"/>
          <w:wAfter w:w="198" w:type="dxa"/>
          <w:trHeight w:val="3161"/>
          <w:jc w:val="center"/>
        </w:trPr>
        <w:tc>
          <w:tcPr>
            <w:tcW w:w="9973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4869208" w14:textId="77777777" w:rsidR="004313A4" w:rsidRPr="00EA62A7" w:rsidRDefault="004313A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43177C11" w14:textId="77777777" w:rsidTr="00381722">
        <w:trPr>
          <w:gridAfter w:val="1"/>
          <w:divId w:val="1501192102"/>
          <w:wAfter w:w="198" w:type="dxa"/>
          <w:trHeight w:val="116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nil"/>
              <w:bottom w:val="nil"/>
              <w:right w:val="nil"/>
            </w:tcBorders>
            <w:vAlign w:val="center"/>
          </w:tcPr>
          <w:p w14:paraId="68BE033B" w14:textId="77777777" w:rsidR="00983B08" w:rsidRPr="00EA62A7" w:rsidRDefault="00983B08">
            <w:pPr>
              <w:rPr>
                <w:rFonts w:ascii="Rockwell" w:hAnsi="Rockwell"/>
                <w:color w:val="1E246B"/>
                <w:sz w:val="18"/>
                <w:szCs w:val="18"/>
              </w:rPr>
            </w:pPr>
            <w:bookmarkStart w:id="6" w:name="_Hlk508025714"/>
          </w:p>
        </w:tc>
        <w:tc>
          <w:tcPr>
            <w:tcW w:w="1597" w:type="dxa"/>
            <w:tcBorders>
              <w:top w:val="single" w:sz="4" w:space="0" w:color="C0C0C0"/>
              <w:left w:val="nil"/>
              <w:bottom w:val="nil"/>
              <w:right w:val="nil"/>
            </w:tcBorders>
            <w:vAlign w:val="center"/>
          </w:tcPr>
          <w:p w14:paraId="5C8EE4E5" w14:textId="77777777" w:rsidR="004313A4" w:rsidRPr="00EA62A7" w:rsidRDefault="004313A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  <w:tc>
          <w:tcPr>
            <w:tcW w:w="3345" w:type="dxa"/>
            <w:tcBorders>
              <w:top w:val="single" w:sz="4" w:space="0" w:color="C0C0C0"/>
              <w:left w:val="nil"/>
              <w:bottom w:val="nil"/>
              <w:right w:val="nil"/>
            </w:tcBorders>
            <w:vAlign w:val="center"/>
          </w:tcPr>
          <w:p w14:paraId="70F005B2" w14:textId="77777777" w:rsidR="004313A4" w:rsidRPr="00EA62A7" w:rsidRDefault="004313A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772E15" w:rsidRPr="00EA62A7" w14:paraId="433E38AC" w14:textId="77777777" w:rsidTr="00305D0C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9973" w:type="dxa"/>
            <w:gridSpan w:val="4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76FF827F" w14:textId="77777777" w:rsidR="00772E15" w:rsidRPr="00EA62A7" w:rsidRDefault="00772E15" w:rsidP="00772E15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bookmarkStart w:id="7" w:name="_Hlk508025695"/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Wieviel GeLD benötigt ihr für euer projekt insgesamt</w:t>
            </w:r>
            <w:r>
              <w:rPr>
                <w:rFonts w:ascii="Rockwell" w:hAnsi="Rockwell"/>
                <w:color w:val="1E246B"/>
                <w:sz w:val="18"/>
                <w:szCs w:val="18"/>
              </w:rPr>
              <w:t>:                                                   €</w:t>
            </w:r>
            <w:bookmarkEnd w:id="7"/>
          </w:p>
        </w:tc>
      </w:tr>
      <w:bookmarkEnd w:id="6"/>
      <w:tr w:rsidR="000C21A5" w:rsidRPr="00EA62A7" w14:paraId="39244207" w14:textId="77777777" w:rsidTr="00305D0C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9973" w:type="dxa"/>
            <w:gridSpan w:val="4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4511061C" w14:textId="77777777" w:rsidR="000C21A5" w:rsidRPr="00EA62A7" w:rsidRDefault="000C21A5" w:rsidP="00983B08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Wie setzt sich diese Summe zusammen?</w:t>
            </w:r>
            <w:r w:rsidR="00983B08" w:rsidRPr="00EA62A7">
              <w:rPr>
                <w:rFonts w:ascii="Rockwell" w:hAnsi="Rockwell"/>
                <w:color w:val="1E246B"/>
                <w:sz w:val="18"/>
                <w:szCs w:val="18"/>
              </w:rPr>
              <w:t xml:space="preserve"> </w:t>
            </w: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Bitte genaue Angaben</w:t>
            </w:r>
            <w:r w:rsidR="00983B08" w:rsidRPr="00EA62A7">
              <w:rPr>
                <w:rFonts w:ascii="Rockwell" w:hAnsi="Rockwell"/>
                <w:color w:val="1E246B"/>
                <w:sz w:val="18"/>
                <w:szCs w:val="18"/>
              </w:rPr>
              <w:t xml:space="preserve"> machen</w:t>
            </w: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!</w:t>
            </w:r>
          </w:p>
        </w:tc>
      </w:tr>
      <w:tr w:rsidR="00305D0C" w:rsidRPr="00EA62A7" w14:paraId="16933B5C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3F05E8ED" w14:textId="77777777" w:rsidR="00946C54" w:rsidRPr="00EA62A7" w:rsidRDefault="00946C54" w:rsidP="00983B08">
            <w:pPr>
              <w:pStyle w:val="berschriftinGrobuchstaben"/>
              <w:ind w:right="-1220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Wieviel</w:t>
            </w:r>
            <w:r>
              <w:rPr>
                <w:rFonts w:ascii="Rockwell" w:hAnsi="Rockwell"/>
                <w:color w:val="1E246B"/>
                <w:sz w:val="18"/>
                <w:szCs w:val="18"/>
              </w:rPr>
              <w:t xml:space="preserve"> geld</w:t>
            </w: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?</w:t>
            </w:r>
          </w:p>
        </w:tc>
        <w:tc>
          <w:tcPr>
            <w:tcW w:w="4942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0C59287" w14:textId="77777777" w:rsidR="00946C54" w:rsidRPr="00EA62A7" w:rsidRDefault="00946C54" w:rsidP="000C21A5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Wofür?</w:t>
            </w:r>
          </w:p>
        </w:tc>
      </w:tr>
      <w:tr w:rsidR="00305D0C" w:rsidRPr="00EA62A7" w14:paraId="28BA7311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958E4A2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247D4C5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3F7FE703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3DD236D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5A4D4AE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17C41DB0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8CE22BA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716FBBC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7E108DD0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9B399DD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A22A493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6BFE780F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C1D72C6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C90CD7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484E705A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C50BD47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07A20F0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671916E9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4390C62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B9CBD5B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703A0089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890D417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7256253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7C5D5CC2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C3387AB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FE8ADB8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3D838E36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BFBFBF" w:themeColor="background1" w:themeShade="BF"/>
              <w:right w:val="single" w:sz="4" w:space="0" w:color="C0C0C0"/>
            </w:tcBorders>
            <w:vAlign w:val="center"/>
          </w:tcPr>
          <w:p w14:paraId="24BC746A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BFBFBF" w:themeColor="background1" w:themeShade="BF"/>
              <w:right w:val="single" w:sz="4" w:space="0" w:color="C0C0C0"/>
            </w:tcBorders>
            <w:vAlign w:val="center"/>
          </w:tcPr>
          <w:p w14:paraId="6CCADCBF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403DB894" w14:textId="77777777" w:rsidTr="00305D0C">
        <w:trPr>
          <w:divId w:val="1501192102"/>
          <w:trHeight w:val="20"/>
          <w:jc w:val="center"/>
        </w:trPr>
        <w:tc>
          <w:tcPr>
            <w:tcW w:w="9973" w:type="dxa"/>
            <w:gridSpan w:val="4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AF38D26" w14:textId="77777777" w:rsidR="00A60703" w:rsidRPr="00EA62A7" w:rsidRDefault="00A60703" w:rsidP="007D5D22">
            <w:pPr>
              <w:pStyle w:val="berschrift4"/>
              <w:framePr w:hSpace="0" w:wrap="auto" w:vAnchor="margin" w:hAnchor="text" w:xAlign="left" w:yAlign="inline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</w:p>
        </w:tc>
        <w:tc>
          <w:tcPr>
            <w:tcW w:w="198" w:type="dxa"/>
            <w:tcBorders>
              <w:left w:val="nil"/>
              <w:bottom w:val="single" w:sz="4" w:space="0" w:color="BFBFBF" w:themeColor="background1" w:themeShade="BF"/>
            </w:tcBorders>
            <w:vAlign w:val="center"/>
          </w:tcPr>
          <w:p w14:paraId="6C7ADB58" w14:textId="77777777" w:rsidR="00A60703" w:rsidRPr="00EA62A7" w:rsidRDefault="00A60703" w:rsidP="00772E15">
            <w:pPr>
              <w:pStyle w:val="berschrift5"/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420B2F82" w14:textId="77777777" w:rsidTr="00305D0C">
        <w:trPr>
          <w:divId w:val="1501192102"/>
          <w:trHeight w:val="295"/>
          <w:jc w:val="center"/>
        </w:trPr>
        <w:tc>
          <w:tcPr>
            <w:tcW w:w="9973" w:type="dxa"/>
            <w:gridSpan w:val="4"/>
            <w:tcBorders>
              <w:top w:val="single" w:sz="4" w:space="0" w:color="BFBFBF" w:themeColor="background1" w:themeShade="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ADED81D" w14:textId="77777777" w:rsidR="00772E15" w:rsidRPr="00EA62A7" w:rsidRDefault="00772E15" w:rsidP="00772E15">
            <w:pPr>
              <w:pStyle w:val="berschrift4"/>
              <w:framePr w:hSpace="0" w:wrap="auto" w:vAnchor="margin" w:hAnchor="text" w:xAlign="left" w:yAlign="inline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b/>
                <w:color w:val="1E246B"/>
                <w:sz w:val="18"/>
                <w:szCs w:val="18"/>
              </w:rPr>
              <w:t>WIE LANG GEHT EUER PROJEKT?</w:t>
            </w:r>
          </w:p>
        </w:tc>
        <w:tc>
          <w:tcPr>
            <w:tcW w:w="198" w:type="dxa"/>
            <w:tcBorders>
              <w:top w:val="single" w:sz="4" w:space="0" w:color="BFBFBF" w:themeColor="background1" w:themeShade="BF"/>
            </w:tcBorders>
            <w:vAlign w:val="center"/>
          </w:tcPr>
          <w:p w14:paraId="72159BE9" w14:textId="77777777" w:rsidR="00772E15" w:rsidRPr="00EA62A7" w:rsidRDefault="00772E15" w:rsidP="00772E15">
            <w:pPr>
              <w:pStyle w:val="berschrift5"/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669512BF" w14:textId="77777777" w:rsidTr="00381722">
        <w:trPr>
          <w:gridAfter w:val="1"/>
          <w:divId w:val="1501192102"/>
          <w:wAfter w:w="198" w:type="dxa"/>
          <w:trHeight w:val="295"/>
          <w:jc w:val="center"/>
        </w:trPr>
        <w:tc>
          <w:tcPr>
            <w:tcW w:w="29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22A5D6D" w14:textId="77777777" w:rsidR="00772E15" w:rsidRPr="00EA62A7" w:rsidRDefault="00772E15" w:rsidP="00772E15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projektstart (Datum)</w:t>
            </w:r>
          </w:p>
        </w:tc>
        <w:tc>
          <w:tcPr>
            <w:tcW w:w="703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E4EF836" w14:textId="77777777" w:rsidR="00772E15" w:rsidRPr="00EA62A7" w:rsidRDefault="00772E15" w:rsidP="00772E1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</w:tbl>
    <w:p w14:paraId="5AE4FB36" w14:textId="63D683BC" w:rsidR="00D262EF" w:rsidRPr="00D262EF" w:rsidRDefault="00D262EF" w:rsidP="00070701">
      <w:pPr>
        <w:rPr>
          <w:rFonts w:ascii="Rockwell" w:hAnsi="Rockwell"/>
          <w:noProof/>
          <w:color w:val="595959" w:themeColor="text1" w:themeTint="A6"/>
          <w:sz w:val="20"/>
          <w:szCs w:val="20"/>
        </w:rPr>
      </w:pPr>
    </w:p>
    <w:sectPr w:rsidR="00D262EF" w:rsidRPr="00D262EF" w:rsidSect="000A7A64">
      <w:pgSz w:w="11907" w:h="1683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1AEFC4" w14:textId="77777777" w:rsidR="008302D3" w:rsidRDefault="008302D3" w:rsidP="000B69E8">
      <w:r>
        <w:separator/>
      </w:r>
    </w:p>
  </w:endnote>
  <w:endnote w:type="continuationSeparator" w:id="0">
    <w:p w14:paraId="26CD7231" w14:textId="77777777" w:rsidR="008302D3" w:rsidRDefault="008302D3" w:rsidP="000B6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badi MT Condensed Light">
    <w:altName w:val="MV Boli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528397" w14:textId="77777777" w:rsidR="008302D3" w:rsidRDefault="008302D3" w:rsidP="000B69E8">
      <w:r>
        <w:separator/>
      </w:r>
    </w:p>
  </w:footnote>
  <w:footnote w:type="continuationSeparator" w:id="0">
    <w:p w14:paraId="08B39DE5" w14:textId="77777777" w:rsidR="008302D3" w:rsidRDefault="008302D3" w:rsidP="000B69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63AB1"/>
    <w:multiLevelType w:val="hybridMultilevel"/>
    <w:tmpl w:val="88DE2E5C"/>
    <w:lvl w:ilvl="0" w:tplc="20A01F2E">
      <w:start w:val="5"/>
      <w:numFmt w:val="bullet"/>
      <w:lvlText w:val="-"/>
      <w:lvlJc w:val="left"/>
      <w:pPr>
        <w:ind w:left="1080" w:hanging="360"/>
      </w:pPr>
      <w:rPr>
        <w:rFonts w:ascii="Rockwell" w:eastAsia="Times New Roman" w:hAnsi="Rockwell" w:cs="Tahom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2B7F22"/>
    <w:multiLevelType w:val="hybridMultilevel"/>
    <w:tmpl w:val="FB964298"/>
    <w:lvl w:ilvl="0" w:tplc="4B30F7DA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013848"/>
    <w:multiLevelType w:val="hybridMultilevel"/>
    <w:tmpl w:val="A33246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F8E"/>
    <w:rsid w:val="00027BBB"/>
    <w:rsid w:val="000565E7"/>
    <w:rsid w:val="00067F8E"/>
    <w:rsid w:val="00070701"/>
    <w:rsid w:val="000A7A64"/>
    <w:rsid w:val="000B69E8"/>
    <w:rsid w:val="000C21A5"/>
    <w:rsid w:val="000E7612"/>
    <w:rsid w:val="001132A8"/>
    <w:rsid w:val="001775B6"/>
    <w:rsid w:val="001820DD"/>
    <w:rsid w:val="001C005C"/>
    <w:rsid w:val="001C295A"/>
    <w:rsid w:val="001D0D88"/>
    <w:rsid w:val="00205C05"/>
    <w:rsid w:val="00251BCE"/>
    <w:rsid w:val="002A2BB1"/>
    <w:rsid w:val="002B137A"/>
    <w:rsid w:val="002F7BAE"/>
    <w:rsid w:val="00305D0C"/>
    <w:rsid w:val="003407E0"/>
    <w:rsid w:val="00340BEB"/>
    <w:rsid w:val="0034773F"/>
    <w:rsid w:val="00381722"/>
    <w:rsid w:val="003C1A38"/>
    <w:rsid w:val="003D7B9A"/>
    <w:rsid w:val="003E3B9E"/>
    <w:rsid w:val="003F18B3"/>
    <w:rsid w:val="004113D9"/>
    <w:rsid w:val="004313A4"/>
    <w:rsid w:val="0049536B"/>
    <w:rsid w:val="004E02CD"/>
    <w:rsid w:val="004F47A6"/>
    <w:rsid w:val="00544A35"/>
    <w:rsid w:val="005601F2"/>
    <w:rsid w:val="00562061"/>
    <w:rsid w:val="00570529"/>
    <w:rsid w:val="005B4854"/>
    <w:rsid w:val="006568F3"/>
    <w:rsid w:val="0068665F"/>
    <w:rsid w:val="006C31BD"/>
    <w:rsid w:val="006E19D3"/>
    <w:rsid w:val="00706147"/>
    <w:rsid w:val="00713C8B"/>
    <w:rsid w:val="00714B38"/>
    <w:rsid w:val="00767355"/>
    <w:rsid w:val="00772E15"/>
    <w:rsid w:val="007A133B"/>
    <w:rsid w:val="007A4420"/>
    <w:rsid w:val="007D5D22"/>
    <w:rsid w:val="007F7725"/>
    <w:rsid w:val="008027B4"/>
    <w:rsid w:val="00816BF6"/>
    <w:rsid w:val="008302D3"/>
    <w:rsid w:val="00831080"/>
    <w:rsid w:val="00833C61"/>
    <w:rsid w:val="008A0FE6"/>
    <w:rsid w:val="008A1B9A"/>
    <w:rsid w:val="008C0C72"/>
    <w:rsid w:val="008F4A56"/>
    <w:rsid w:val="00901757"/>
    <w:rsid w:val="00912A52"/>
    <w:rsid w:val="00946C54"/>
    <w:rsid w:val="00977178"/>
    <w:rsid w:val="00983B08"/>
    <w:rsid w:val="00994545"/>
    <w:rsid w:val="009B0856"/>
    <w:rsid w:val="009C1D69"/>
    <w:rsid w:val="00A537CE"/>
    <w:rsid w:val="00A60703"/>
    <w:rsid w:val="00A77841"/>
    <w:rsid w:val="00AD65EC"/>
    <w:rsid w:val="00B04612"/>
    <w:rsid w:val="00B10E17"/>
    <w:rsid w:val="00B149ED"/>
    <w:rsid w:val="00B14C64"/>
    <w:rsid w:val="00B6708F"/>
    <w:rsid w:val="00BA7176"/>
    <w:rsid w:val="00BC36A6"/>
    <w:rsid w:val="00BE25BA"/>
    <w:rsid w:val="00BE4371"/>
    <w:rsid w:val="00C00EF0"/>
    <w:rsid w:val="00CA52EB"/>
    <w:rsid w:val="00CB53EF"/>
    <w:rsid w:val="00CB696B"/>
    <w:rsid w:val="00CC15E9"/>
    <w:rsid w:val="00D07BF9"/>
    <w:rsid w:val="00D262EF"/>
    <w:rsid w:val="00D678FA"/>
    <w:rsid w:val="00D87386"/>
    <w:rsid w:val="00DC6CE3"/>
    <w:rsid w:val="00DC7ADD"/>
    <w:rsid w:val="00DE34FA"/>
    <w:rsid w:val="00E112BC"/>
    <w:rsid w:val="00E27ECB"/>
    <w:rsid w:val="00E54781"/>
    <w:rsid w:val="00E773DF"/>
    <w:rsid w:val="00EA62A7"/>
    <w:rsid w:val="00EB5F1D"/>
    <w:rsid w:val="00ED1B47"/>
    <w:rsid w:val="00EE0682"/>
    <w:rsid w:val="00EE64BB"/>
    <w:rsid w:val="00F52DB2"/>
    <w:rsid w:val="00F755A5"/>
    <w:rsid w:val="00F868A2"/>
    <w:rsid w:val="00FF46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BCF6704"/>
  <w15:docId w15:val="{A7037A3E-57F7-45B2-8EFA-9F08C2013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773DF"/>
    <w:rPr>
      <w:rFonts w:ascii="Tahoma" w:hAnsi="Tahoma" w:cs="Tahoma"/>
      <w:spacing w:val="4"/>
      <w:sz w:val="16"/>
      <w:szCs w:val="16"/>
    </w:rPr>
  </w:style>
  <w:style w:type="paragraph" w:styleId="berschrift1">
    <w:name w:val="heading 1"/>
    <w:basedOn w:val="Standard"/>
    <w:next w:val="Standard"/>
    <w:qFormat/>
    <w:rsid w:val="00E773DF"/>
    <w:pPr>
      <w:outlineLvl w:val="0"/>
    </w:pPr>
    <w:rPr>
      <w:sz w:val="40"/>
      <w:szCs w:val="40"/>
    </w:rPr>
  </w:style>
  <w:style w:type="paragraph" w:styleId="berschrift2">
    <w:name w:val="heading 2"/>
    <w:basedOn w:val="berschrift1"/>
    <w:next w:val="Standard"/>
    <w:qFormat/>
    <w:rsid w:val="00E773DF"/>
    <w:pPr>
      <w:outlineLvl w:val="1"/>
    </w:pPr>
    <w:rPr>
      <w:sz w:val="24"/>
      <w:szCs w:val="24"/>
    </w:rPr>
  </w:style>
  <w:style w:type="paragraph" w:styleId="berschrift3">
    <w:name w:val="heading 3"/>
    <w:basedOn w:val="berschrift1"/>
    <w:next w:val="Standard"/>
    <w:qFormat/>
    <w:rsid w:val="00E773DF"/>
    <w:pPr>
      <w:outlineLvl w:val="2"/>
    </w:pPr>
    <w:rPr>
      <w:caps/>
      <w:color w:val="999999"/>
      <w:sz w:val="32"/>
      <w:szCs w:val="32"/>
    </w:rPr>
  </w:style>
  <w:style w:type="paragraph" w:styleId="berschrift4">
    <w:name w:val="heading 4"/>
    <w:basedOn w:val="Standard"/>
    <w:next w:val="Standard"/>
    <w:qFormat/>
    <w:rsid w:val="00E773DF"/>
    <w:pPr>
      <w:framePr w:hSpace="187" w:wrap="around" w:vAnchor="page" w:hAnchor="page" w:xAlign="center" w:y="1441"/>
      <w:outlineLvl w:val="3"/>
    </w:pPr>
    <w:rPr>
      <w:caps/>
    </w:rPr>
  </w:style>
  <w:style w:type="paragraph" w:styleId="berschrift5">
    <w:name w:val="heading 5"/>
    <w:basedOn w:val="Standard"/>
    <w:next w:val="Standard"/>
    <w:qFormat/>
    <w:rsid w:val="00E773DF"/>
    <w:pPr>
      <w:jc w:val="right"/>
      <w:outlineLvl w:val="4"/>
    </w:pPr>
    <w:rPr>
      <w:cap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E773DF"/>
  </w:style>
  <w:style w:type="paragraph" w:customStyle="1" w:styleId="berschriftinGrobuchstaben">
    <w:name w:val="Überschrift in Großbuchstaben"/>
    <w:basedOn w:val="Standard"/>
    <w:rsid w:val="00E773DF"/>
    <w:rPr>
      <w:b/>
      <w:caps/>
      <w:color w:val="808080"/>
      <w:sz w:val="14"/>
      <w:szCs w:val="14"/>
      <w:lang w:bidi="de-DE"/>
    </w:rPr>
  </w:style>
  <w:style w:type="table" w:customStyle="1" w:styleId="NormaleTabelle1">
    <w:name w:val="Normale Tabelle1"/>
    <w:semiHidden/>
    <w:rsid w:val="00E773DF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eschriftung">
    <w:name w:val="caption"/>
    <w:basedOn w:val="Standard"/>
    <w:next w:val="Standard"/>
    <w:unhideWhenUsed/>
    <w:qFormat/>
    <w:rsid w:val="00340BEB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enabsatz">
    <w:name w:val="List Paragraph"/>
    <w:basedOn w:val="Standard"/>
    <w:uiPriority w:val="34"/>
    <w:qFormat/>
    <w:rsid w:val="00D262EF"/>
    <w:pPr>
      <w:ind w:left="720"/>
      <w:contextualSpacing/>
    </w:pPr>
  </w:style>
  <w:style w:type="character" w:styleId="Hyperlink">
    <w:name w:val="Hyperlink"/>
    <w:basedOn w:val="Absatz-Standardschriftart"/>
    <w:rsid w:val="00F755A5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rsid w:val="00F755A5"/>
    <w:rPr>
      <w:color w:val="800080" w:themeColor="followedHyperlink"/>
      <w:u w:val="single"/>
    </w:rPr>
  </w:style>
  <w:style w:type="paragraph" w:styleId="Funotentext">
    <w:name w:val="footnote text"/>
    <w:basedOn w:val="Standard"/>
    <w:link w:val="FunotentextZchn"/>
    <w:rsid w:val="000B69E8"/>
    <w:rPr>
      <w:sz w:val="24"/>
      <w:szCs w:val="24"/>
    </w:rPr>
  </w:style>
  <w:style w:type="character" w:customStyle="1" w:styleId="FunotentextZchn">
    <w:name w:val="Fußnotentext Zchn"/>
    <w:basedOn w:val="Absatz-Standardschriftart"/>
    <w:link w:val="Funotentext"/>
    <w:rsid w:val="000B69E8"/>
    <w:rPr>
      <w:rFonts w:ascii="Tahoma" w:hAnsi="Tahoma" w:cs="Tahoma"/>
      <w:spacing w:val="4"/>
      <w:sz w:val="24"/>
      <w:szCs w:val="24"/>
    </w:rPr>
  </w:style>
  <w:style w:type="character" w:styleId="Funotenzeichen">
    <w:name w:val="footnote reference"/>
    <w:basedOn w:val="Absatz-Standardschriftart"/>
    <w:rsid w:val="000B69E8"/>
    <w:rPr>
      <w:vertAlign w:val="superscript"/>
    </w:rPr>
  </w:style>
  <w:style w:type="paragraph" w:styleId="Kopfzeile">
    <w:name w:val="header"/>
    <w:basedOn w:val="Standard"/>
    <w:link w:val="KopfzeileZchn"/>
    <w:rsid w:val="000B69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B69E8"/>
    <w:rPr>
      <w:rFonts w:ascii="Tahoma" w:hAnsi="Tahoma" w:cs="Tahoma"/>
      <w:spacing w:val="4"/>
      <w:sz w:val="16"/>
      <w:szCs w:val="16"/>
    </w:rPr>
  </w:style>
  <w:style w:type="paragraph" w:styleId="Fuzeile">
    <w:name w:val="footer"/>
    <w:basedOn w:val="Standard"/>
    <w:link w:val="FuzeileZchn"/>
    <w:rsid w:val="000B69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B69E8"/>
    <w:rPr>
      <w:rFonts w:ascii="Tahoma" w:hAnsi="Tahoma" w:cs="Tahoma"/>
      <w:spacing w:val="4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F7725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Absatz-Standardschriftart"/>
    <w:rsid w:val="001C29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6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jubue@neukoelln-jugend.de" TargetMode="External"/><Relationship Id="rId13" Type="http://schemas.openxmlformats.org/officeDocument/2006/relationships/hyperlink" Target="mailto:michael.sommer@gmx.de" TargetMode="External"/><Relationship Id="rId1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ugendjury@neukoelln-jugend.de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chael.sommer@gmx.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eukoelln-jugend.de/jugendjury" TargetMode="External"/><Relationship Id="rId10" Type="http://schemas.openxmlformats.org/officeDocument/2006/relationships/hyperlink" Target="mailto:jugendjury@neukoelln-jugend.d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ijubue@neukoelln-jugend.de" TargetMode="External"/><Relationship Id="rId14" Type="http://schemas.openxmlformats.org/officeDocument/2006/relationships/hyperlink" Target="http://www.neukoelln-jugend.de/jugendjury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841A16-8F47-44F5-8E0B-55CBD6595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522A45BC.dotm</Template>
  <TotalTime>0</TotalTime>
  <Pages>4</Pages>
  <Words>159</Words>
  <Characters>1550</Characters>
  <Application>Microsoft Office Word</Application>
  <DocSecurity>4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Name der Besprechung</vt:lpstr>
    </vt:vector>
  </TitlesOfParts>
  <Company>Microsoft Corporation</Company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</dc:creator>
  <cp:lastModifiedBy>Frau Baier</cp:lastModifiedBy>
  <cp:revision>2</cp:revision>
  <cp:lastPrinted>2019-03-07T13:56:00Z</cp:lastPrinted>
  <dcterms:created xsi:type="dcterms:W3CDTF">2020-02-07T07:27:00Z</dcterms:created>
  <dcterms:modified xsi:type="dcterms:W3CDTF">2020-02-07T07:27:00Z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TC010184111031</vt:lpwstr>
  </property>
</Properties>
</file>